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505D62A2" w:rsidR="00AA3399" w:rsidRPr="00056D33" w:rsidRDefault="00F03763" w:rsidP="00E41C4A">
      <w:pPr>
        <w:spacing w:line="276" w:lineRule="auto"/>
      </w:pPr>
      <w:r>
        <w:t xml:space="preserve">                 </w:t>
      </w:r>
      <w:r>
        <w:rPr>
          <w:noProof/>
        </w:rPr>
        <w:drawing>
          <wp:inline distT="0" distB="0" distL="0" distR="0" wp14:anchorId="21A48790" wp14:editId="3FF15DCE">
            <wp:extent cx="532766" cy="657225"/>
            <wp:effectExtent l="0" t="0" r="634" b="9525"/>
            <wp:docPr id="1558086104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432BE9" w14:textId="7D8BD350" w:rsidR="00AA3399" w:rsidRPr="008238E8" w:rsidRDefault="00F03763" w:rsidP="0053610E">
      <w:pPr>
        <w:spacing w:line="276" w:lineRule="auto"/>
        <w:rPr>
          <w:b/>
        </w:rPr>
      </w:pPr>
      <w:r>
        <w:t xml:space="preserve">  </w:t>
      </w:r>
      <w:r w:rsidR="009224D4" w:rsidRPr="008238E8">
        <w:rPr>
          <w:b/>
        </w:rPr>
        <w:t>REPUBLIKA HRVATSKA</w:t>
      </w:r>
    </w:p>
    <w:p w14:paraId="0262C29E" w14:textId="77777777" w:rsidR="00C86D8E" w:rsidRPr="008238E8" w:rsidRDefault="0053610E" w:rsidP="00C86D8E">
      <w:pPr>
        <w:spacing w:line="276" w:lineRule="auto"/>
        <w:rPr>
          <w:bCs/>
        </w:rPr>
      </w:pPr>
      <w:r w:rsidRPr="008238E8">
        <w:rPr>
          <w:b/>
        </w:rPr>
        <w:t>DJEČJI VRTIĆ METKOVIĆ</w:t>
      </w:r>
      <w:r w:rsidR="00DA3939" w:rsidRPr="008238E8">
        <w:rPr>
          <w:bCs/>
        </w:rPr>
        <w:tab/>
      </w:r>
    </w:p>
    <w:p w14:paraId="0CEBB886" w14:textId="5CAE080B" w:rsidR="008238E8" w:rsidRPr="007A2E2C" w:rsidRDefault="00F03763" w:rsidP="007A2E2C">
      <w:pPr>
        <w:spacing w:line="276" w:lineRule="auto"/>
        <w:rPr>
          <w:b/>
        </w:rPr>
      </w:pPr>
      <w:r>
        <w:t xml:space="preserve">      </w:t>
      </w:r>
      <w:r w:rsidR="00C86D8E" w:rsidRPr="008238E8">
        <w:t>UPRAVNO VIJEĆE</w:t>
      </w:r>
    </w:p>
    <w:p w14:paraId="4AE7543D" w14:textId="02804931" w:rsidR="005E4F95" w:rsidRPr="005E4F95" w:rsidRDefault="005E4F95" w:rsidP="005E4F95">
      <w:pPr>
        <w:spacing w:line="276" w:lineRule="auto"/>
      </w:pPr>
      <w:r w:rsidRPr="005E4F95">
        <w:t>KLASA: 601-05/2</w:t>
      </w:r>
      <w:r w:rsidR="00D031DA">
        <w:t>6</w:t>
      </w:r>
      <w:r w:rsidRPr="005E4F95">
        <w:t>-01/1</w:t>
      </w:r>
      <w:r w:rsidR="00AF489D">
        <w:t>2</w:t>
      </w:r>
    </w:p>
    <w:p w14:paraId="27978573" w14:textId="0C4140C2" w:rsidR="005E4F95" w:rsidRPr="005E4F95" w:rsidRDefault="005E4F95" w:rsidP="005E4F95">
      <w:pPr>
        <w:spacing w:line="276" w:lineRule="auto"/>
      </w:pPr>
      <w:r w:rsidRPr="005E4F95">
        <w:t>URBROJ: 2117-107-02-2</w:t>
      </w:r>
      <w:r w:rsidR="00D031DA">
        <w:t>6</w:t>
      </w:r>
      <w:r w:rsidRPr="005E4F95">
        <w:t>-</w:t>
      </w:r>
      <w:r w:rsidR="00AF489D">
        <w:t>3</w:t>
      </w:r>
    </w:p>
    <w:p w14:paraId="7AE745B8" w14:textId="691ECFF2" w:rsidR="005E4F95" w:rsidRPr="005E4F95" w:rsidRDefault="005E4F95" w:rsidP="005E4F95">
      <w:pPr>
        <w:spacing w:line="276" w:lineRule="auto"/>
      </w:pPr>
      <w:r w:rsidRPr="005E4F95">
        <w:t xml:space="preserve">Metković, </w:t>
      </w:r>
      <w:r w:rsidR="00AF489D">
        <w:t>23</w:t>
      </w:r>
      <w:r w:rsidRPr="005E4F95">
        <w:t>.</w:t>
      </w:r>
      <w:r w:rsidR="00D031DA">
        <w:t xml:space="preserve"> listopada</w:t>
      </w:r>
      <w:r w:rsidRPr="005E4F95">
        <w:t xml:space="preserve"> 202</w:t>
      </w:r>
      <w:r w:rsidR="00D031DA">
        <w:t>6</w:t>
      </w:r>
      <w:r w:rsidRPr="005E4F95">
        <w:t>. godine</w:t>
      </w:r>
    </w:p>
    <w:p w14:paraId="156AA5D9" w14:textId="77777777" w:rsidR="005E4F95" w:rsidRPr="005E4F95" w:rsidRDefault="005E4F95" w:rsidP="005E4F95">
      <w:pPr>
        <w:spacing w:line="276" w:lineRule="auto"/>
        <w:jc w:val="both"/>
      </w:pPr>
    </w:p>
    <w:p w14:paraId="37692F01" w14:textId="5DE1493F" w:rsidR="005E4F95" w:rsidRPr="005E4F95" w:rsidRDefault="005E4F95" w:rsidP="005E4F95">
      <w:pPr>
        <w:spacing w:line="276" w:lineRule="auto"/>
        <w:jc w:val="both"/>
      </w:pPr>
      <w:r w:rsidRPr="005E4F95">
        <w:t xml:space="preserve">Temeljem članka </w:t>
      </w:r>
      <w:r w:rsidR="00E950F3">
        <w:t>34</w:t>
      </w:r>
      <w:r w:rsidRPr="005E4F95">
        <w:t>.</w:t>
      </w:r>
      <w:r w:rsidR="00E950F3">
        <w:t xml:space="preserve"> stavak 3.</w:t>
      </w:r>
      <w:r w:rsidRPr="005E4F95">
        <w:t xml:space="preserve"> Zakona o predškolskom odgoju i obrazovanju („Narodne novine“ broj 10/97, 107/07, 94/13, 98/19, 57/22</w:t>
      </w:r>
      <w:r w:rsidR="00D031DA">
        <w:t xml:space="preserve">, </w:t>
      </w:r>
      <w:r w:rsidRPr="005E4F95">
        <w:t>101/23</w:t>
      </w:r>
      <w:r w:rsidR="00D031DA">
        <w:t xml:space="preserve">, </w:t>
      </w:r>
      <w:r w:rsidR="00D031DA" w:rsidRPr="00C36134">
        <w:rPr>
          <w:spacing w:val="-3"/>
          <w:szCs w:val="22"/>
        </w:rPr>
        <w:t>145/23, 145/24, 146/25, 22/26</w:t>
      </w:r>
      <w:r w:rsidRPr="005E4F95">
        <w:t xml:space="preserve">) i članka </w:t>
      </w:r>
      <w:r w:rsidR="00E950F3">
        <w:t>41</w:t>
      </w:r>
      <w:r w:rsidRPr="005E4F95">
        <w:t xml:space="preserve">. stavka </w:t>
      </w:r>
      <w:r w:rsidR="00EA407F">
        <w:t xml:space="preserve">3., 4. i </w:t>
      </w:r>
      <w:r w:rsidR="00AF489D">
        <w:t>5</w:t>
      </w:r>
      <w:r w:rsidRPr="005E4F95">
        <w:t xml:space="preserve">. Statuta Dječjeg vrtića Metković, Upravno vijeće Dječjeg vrtića Metković na </w:t>
      </w:r>
      <w:r w:rsidR="00AF489D">
        <w:t>20</w:t>
      </w:r>
      <w:r w:rsidRPr="005E4F95">
        <w:t xml:space="preserve">. sjednici održanoj dana </w:t>
      </w:r>
      <w:r w:rsidR="00AF489D">
        <w:t>23</w:t>
      </w:r>
      <w:r w:rsidRPr="005E4F95">
        <w:t>.</w:t>
      </w:r>
      <w:r w:rsidR="00D031DA">
        <w:t>listopada</w:t>
      </w:r>
      <w:r w:rsidRPr="005E4F95">
        <w:t xml:space="preserve"> rujna 202</w:t>
      </w:r>
      <w:r w:rsidR="00D031DA">
        <w:t>6</w:t>
      </w:r>
      <w:r w:rsidRPr="005E4F95">
        <w:t xml:space="preserve">. godine donosi sljedeću </w:t>
      </w:r>
    </w:p>
    <w:p w14:paraId="593D038B" w14:textId="77777777" w:rsidR="005E4F95" w:rsidRPr="005E4F95" w:rsidRDefault="005E4F95" w:rsidP="005E4F95">
      <w:pPr>
        <w:spacing w:line="276" w:lineRule="auto"/>
      </w:pPr>
    </w:p>
    <w:p w14:paraId="14BDBE98" w14:textId="77777777" w:rsidR="005E4F95" w:rsidRPr="002F10FB" w:rsidRDefault="005E4F95" w:rsidP="005E4F95">
      <w:pPr>
        <w:jc w:val="center"/>
        <w:rPr>
          <w:b/>
          <w:sz w:val="26"/>
          <w:szCs w:val="26"/>
        </w:rPr>
      </w:pPr>
    </w:p>
    <w:p w14:paraId="4E45918E" w14:textId="1C58AD46" w:rsidR="005E4F95" w:rsidRPr="002F10FB" w:rsidRDefault="005E4F95" w:rsidP="00E950F3">
      <w:pPr>
        <w:jc w:val="center"/>
        <w:rPr>
          <w:b/>
          <w:sz w:val="28"/>
          <w:szCs w:val="28"/>
        </w:rPr>
      </w:pPr>
      <w:r w:rsidRPr="002F10FB">
        <w:rPr>
          <w:b/>
          <w:sz w:val="28"/>
          <w:szCs w:val="28"/>
        </w:rPr>
        <w:t>O   D   L   U   K  U</w:t>
      </w:r>
    </w:p>
    <w:p w14:paraId="5DEDC13C" w14:textId="77777777" w:rsidR="005E4F95" w:rsidRPr="002F10FB" w:rsidRDefault="005E4F95" w:rsidP="00E950F3">
      <w:pPr>
        <w:jc w:val="center"/>
        <w:rPr>
          <w:b/>
          <w:sz w:val="28"/>
          <w:szCs w:val="28"/>
        </w:rPr>
      </w:pPr>
    </w:p>
    <w:p w14:paraId="7077480A" w14:textId="5CF349D3" w:rsidR="005E4F95" w:rsidRPr="005E4F95" w:rsidRDefault="005E4F95" w:rsidP="00E950F3">
      <w:pPr>
        <w:jc w:val="center"/>
        <w:rPr>
          <w:b/>
          <w:sz w:val="26"/>
          <w:szCs w:val="26"/>
        </w:rPr>
      </w:pPr>
      <w:r w:rsidRPr="005E4F95">
        <w:rPr>
          <w:b/>
          <w:sz w:val="26"/>
          <w:szCs w:val="26"/>
        </w:rPr>
        <w:t xml:space="preserve">o </w:t>
      </w:r>
      <w:r w:rsidR="00E950F3">
        <w:rPr>
          <w:b/>
          <w:sz w:val="26"/>
          <w:szCs w:val="26"/>
        </w:rPr>
        <w:t xml:space="preserve">verifikaciji </w:t>
      </w:r>
      <w:r w:rsidR="00EA407F">
        <w:rPr>
          <w:b/>
          <w:sz w:val="26"/>
          <w:szCs w:val="26"/>
        </w:rPr>
        <w:t>2</w:t>
      </w:r>
      <w:r w:rsidR="00E950F3">
        <w:rPr>
          <w:b/>
          <w:sz w:val="26"/>
          <w:szCs w:val="26"/>
        </w:rPr>
        <w:t xml:space="preserve"> člana upravnog vijeća</w:t>
      </w:r>
    </w:p>
    <w:p w14:paraId="2A2E0EB1" w14:textId="77777777" w:rsidR="005E4F95" w:rsidRDefault="005E4F95" w:rsidP="00E950F3">
      <w:pPr>
        <w:pStyle w:val="Odlomakpopisa"/>
        <w:ind w:left="0"/>
        <w:rPr>
          <w:b/>
          <w:bCs/>
          <w:sz w:val="26"/>
          <w:szCs w:val="26"/>
        </w:rPr>
      </w:pPr>
    </w:p>
    <w:p w14:paraId="006779B0" w14:textId="232198C8" w:rsidR="00E950F3" w:rsidRPr="00E950F3" w:rsidRDefault="00E950F3" w:rsidP="00E950F3">
      <w:pPr>
        <w:pStyle w:val="isselectedend"/>
        <w:jc w:val="both"/>
        <w:rPr>
          <w:b/>
          <w:bCs/>
        </w:rPr>
      </w:pPr>
      <w:proofErr w:type="spellStart"/>
      <w:r>
        <w:rPr>
          <w:rStyle w:val="Naglaeno"/>
        </w:rPr>
        <w:t>I.</w:t>
      </w:r>
      <w:r>
        <w:t>Ovom</w:t>
      </w:r>
      <w:proofErr w:type="spellEnd"/>
      <w:r>
        <w:t xml:space="preserve"> Odlukom verificira se mandat </w:t>
      </w:r>
      <w:r w:rsidR="00EA407F">
        <w:t>2</w:t>
      </w:r>
      <w:r>
        <w:t xml:space="preserve"> član</w:t>
      </w:r>
      <w:r w:rsidR="00AF489D">
        <w:t>a</w:t>
      </w:r>
      <w:r>
        <w:t xml:space="preserve"> Upravnog vijeća Dječjeg vrtića Metković, izabran</w:t>
      </w:r>
      <w:r w:rsidR="00AF489D">
        <w:t>og</w:t>
      </w:r>
      <w:r>
        <w:t xml:space="preserve"> kao predstavni</w:t>
      </w:r>
      <w:r w:rsidR="00AF489D">
        <w:t>k roditelja</w:t>
      </w:r>
      <w:r w:rsidR="00EA407F">
        <w:t xml:space="preserve"> i predstavnik osnivača:</w:t>
      </w:r>
    </w:p>
    <w:p w14:paraId="417FDE82" w14:textId="228813AB" w:rsidR="00E950F3" w:rsidRDefault="00E950F3" w:rsidP="00E950F3">
      <w:pPr>
        <w:pStyle w:val="isselectedend"/>
        <w:jc w:val="both"/>
      </w:pPr>
      <w:proofErr w:type="spellStart"/>
      <w:r w:rsidRPr="00E950F3">
        <w:rPr>
          <w:b/>
          <w:bCs/>
        </w:rPr>
        <w:t>II.</w:t>
      </w:r>
      <w:r>
        <w:t>Upravno</w:t>
      </w:r>
      <w:proofErr w:type="spellEnd"/>
      <w:r>
        <w:t xml:space="preserve"> vijeće verificira mandat:</w:t>
      </w:r>
    </w:p>
    <w:p w14:paraId="3A6C7931" w14:textId="02CBB81C" w:rsidR="00E950F3" w:rsidRDefault="00AF489D" w:rsidP="00AF489D">
      <w:pPr>
        <w:numPr>
          <w:ilvl w:val="0"/>
          <w:numId w:val="27"/>
        </w:numPr>
        <w:spacing w:before="100" w:beforeAutospacing="1" w:after="100" w:afterAutospacing="1"/>
        <w:jc w:val="both"/>
        <w:rPr>
          <w:b/>
          <w:bCs/>
        </w:rPr>
      </w:pPr>
      <w:r>
        <w:rPr>
          <w:rStyle w:val="Naglaeno"/>
          <w:b w:val="0"/>
          <w:bCs w:val="0"/>
        </w:rPr>
        <w:t xml:space="preserve">Ivana </w:t>
      </w:r>
      <w:proofErr w:type="spellStart"/>
      <w:r>
        <w:rPr>
          <w:rStyle w:val="Naglaeno"/>
          <w:b w:val="0"/>
          <w:bCs w:val="0"/>
        </w:rPr>
        <w:t>Senta</w:t>
      </w:r>
      <w:proofErr w:type="spellEnd"/>
      <w:r>
        <w:rPr>
          <w:rStyle w:val="Naglaeno"/>
          <w:b w:val="0"/>
          <w:bCs w:val="0"/>
        </w:rPr>
        <w:t>,</w:t>
      </w:r>
      <w:r w:rsidR="00EA407F">
        <w:rPr>
          <w:rStyle w:val="Naglaeno"/>
          <w:b w:val="0"/>
          <w:bCs w:val="0"/>
        </w:rPr>
        <w:t xml:space="preserve"> predstavnik</w:t>
      </w:r>
      <w:r>
        <w:rPr>
          <w:rStyle w:val="Naglaeno"/>
          <w:b w:val="0"/>
          <w:bCs w:val="0"/>
        </w:rPr>
        <w:t xml:space="preserve"> roditelj</w:t>
      </w:r>
      <w:r w:rsidR="00EA407F">
        <w:rPr>
          <w:rStyle w:val="Naglaeno"/>
          <w:b w:val="0"/>
          <w:bCs w:val="0"/>
        </w:rPr>
        <w:t>a</w:t>
      </w:r>
      <w:r w:rsidR="00E950F3" w:rsidRPr="00E950F3">
        <w:rPr>
          <w:b/>
          <w:bCs/>
        </w:rPr>
        <w:t>,</w:t>
      </w:r>
    </w:p>
    <w:p w14:paraId="55935E23" w14:textId="47C5470E" w:rsidR="00EA407F" w:rsidRPr="00AF489D" w:rsidRDefault="00EA407F" w:rsidP="00AF489D">
      <w:pPr>
        <w:numPr>
          <w:ilvl w:val="0"/>
          <w:numId w:val="27"/>
        </w:numPr>
        <w:spacing w:before="100" w:beforeAutospacing="1" w:after="100" w:afterAutospacing="1"/>
        <w:jc w:val="both"/>
        <w:rPr>
          <w:b/>
          <w:bCs/>
        </w:rPr>
      </w:pPr>
      <w:r>
        <w:t xml:space="preserve">Saša </w:t>
      </w:r>
      <w:proofErr w:type="spellStart"/>
      <w:r>
        <w:t>Galov</w:t>
      </w:r>
      <w:proofErr w:type="spellEnd"/>
      <w:r>
        <w:t xml:space="preserve">, predstavnik osnivača, </w:t>
      </w:r>
    </w:p>
    <w:p w14:paraId="6E72199A" w14:textId="49B59C9E" w:rsidR="00E950F3" w:rsidRDefault="00E950F3" w:rsidP="00E950F3">
      <w:pPr>
        <w:pStyle w:val="isselectedend"/>
        <w:jc w:val="both"/>
      </w:pPr>
      <w:r>
        <w:t>Članic</w:t>
      </w:r>
      <w:r w:rsidR="00AF489D">
        <w:t>a</w:t>
      </w:r>
      <w:r>
        <w:t xml:space="preserve"> iz stavka 1. ovoga članka</w:t>
      </w:r>
      <w:r w:rsidR="00EA407F">
        <w:t xml:space="preserve"> Ivana </w:t>
      </w:r>
      <w:proofErr w:type="spellStart"/>
      <w:r w:rsidR="00EA407F">
        <w:t>Senta</w:t>
      </w:r>
      <w:proofErr w:type="spellEnd"/>
      <w:r>
        <w:t xml:space="preserve"> izabran</w:t>
      </w:r>
      <w:r w:rsidR="00AF489D">
        <w:t>a</w:t>
      </w:r>
      <w:r>
        <w:t xml:space="preserve"> </w:t>
      </w:r>
      <w:r w:rsidR="00AF489D">
        <w:t>je</w:t>
      </w:r>
      <w:r>
        <w:t xml:space="preserve"> na </w:t>
      </w:r>
      <w:r w:rsidR="00AF489D">
        <w:t xml:space="preserve"> roditeljskom  sastanku </w:t>
      </w:r>
      <w:r>
        <w:t>Dječjeg vrtića Metković održano</w:t>
      </w:r>
      <w:r w:rsidR="00AF489D">
        <w:t>m</w:t>
      </w:r>
      <w:r>
        <w:t xml:space="preserve"> dana </w:t>
      </w:r>
      <w:r w:rsidRPr="00E950F3">
        <w:rPr>
          <w:rStyle w:val="Naglaeno"/>
          <w:b w:val="0"/>
          <w:bCs w:val="0"/>
        </w:rPr>
        <w:t>1</w:t>
      </w:r>
      <w:r w:rsidR="00AF489D">
        <w:rPr>
          <w:rStyle w:val="Naglaeno"/>
          <w:b w:val="0"/>
          <w:bCs w:val="0"/>
        </w:rPr>
        <w:t>9</w:t>
      </w:r>
      <w:r w:rsidRPr="00E950F3">
        <w:rPr>
          <w:rStyle w:val="Naglaeno"/>
          <w:b w:val="0"/>
          <w:bCs w:val="0"/>
        </w:rPr>
        <w:t>. listopada 2026. godine</w:t>
      </w:r>
      <w:r>
        <w:t xml:space="preserve">, nakon provedenog postupka izbora predstavnika </w:t>
      </w:r>
      <w:r w:rsidR="00AF489D">
        <w:t>roditelja</w:t>
      </w:r>
      <w:r>
        <w:t xml:space="preserve"> u Upravno vijeće.</w:t>
      </w:r>
    </w:p>
    <w:p w14:paraId="7588319A" w14:textId="2AC6506F" w:rsidR="00EA407F" w:rsidRDefault="00EA407F" w:rsidP="00E950F3">
      <w:pPr>
        <w:pStyle w:val="isselectedend"/>
        <w:jc w:val="both"/>
      </w:pPr>
      <w:r>
        <w:t xml:space="preserve">Članica iz stavka 1. ovoga članka </w:t>
      </w:r>
      <w:r>
        <w:t xml:space="preserve">Saša </w:t>
      </w:r>
      <w:proofErr w:type="spellStart"/>
      <w:r>
        <w:t>Galov</w:t>
      </w:r>
      <w:proofErr w:type="spellEnd"/>
      <w:r>
        <w:t>, imenovana je Rješenjem osnivača KLASA: 080-02/26-01/08, URBROJ:2117-10-02-26-1 od 12.listopada 2026.godine kao predstavnik osnivača.</w:t>
      </w:r>
    </w:p>
    <w:p w14:paraId="77E59985" w14:textId="042F7659" w:rsidR="00E950F3" w:rsidRDefault="00E950F3" w:rsidP="00E950F3">
      <w:pPr>
        <w:pStyle w:val="isselectedend"/>
        <w:jc w:val="both"/>
      </w:pPr>
      <w:proofErr w:type="spellStart"/>
      <w:r>
        <w:rPr>
          <w:rStyle w:val="Naglaeno"/>
        </w:rPr>
        <w:t>III.</w:t>
      </w:r>
      <w:r>
        <w:t>Mandat</w:t>
      </w:r>
      <w:proofErr w:type="spellEnd"/>
      <w:r>
        <w:t xml:space="preserve"> članic</w:t>
      </w:r>
      <w:r w:rsidR="00EA407F">
        <w:t>a</w:t>
      </w:r>
      <w:r>
        <w:t xml:space="preserve"> Upravnog vijeća iz članka 2. ove Odluke traje u skladu s odredbama Zakona o predškolskom odgoju i obrazovanju i Statuta Dječjeg vrtića Metković.</w:t>
      </w:r>
    </w:p>
    <w:p w14:paraId="2360B130" w14:textId="6D11609E" w:rsidR="00E950F3" w:rsidRDefault="00E950F3" w:rsidP="00E950F3">
      <w:pPr>
        <w:pStyle w:val="isselectedend"/>
        <w:jc w:val="both"/>
      </w:pPr>
      <w:proofErr w:type="spellStart"/>
      <w:r w:rsidRPr="00E950F3">
        <w:rPr>
          <w:b/>
          <w:bCs/>
        </w:rPr>
        <w:t>IV</w:t>
      </w:r>
      <w:r>
        <w:t>.Danom</w:t>
      </w:r>
      <w:proofErr w:type="spellEnd"/>
      <w:r>
        <w:t xml:space="preserve"> donošenja ove Odluke verificira se mandat članic</w:t>
      </w:r>
      <w:r w:rsidR="00EA407F">
        <w:t>a</w:t>
      </w:r>
      <w:r>
        <w:t xml:space="preserve"> Upravnog vijeća iz članka 2. ove Odluke te on</w:t>
      </w:r>
      <w:r w:rsidR="00EA407F">
        <w:t>e</w:t>
      </w:r>
      <w:r>
        <w:t xml:space="preserve"> stup</w:t>
      </w:r>
      <w:r w:rsidR="00EA407F">
        <w:t>a</w:t>
      </w:r>
      <w:r>
        <w:t>j</w:t>
      </w:r>
      <w:r w:rsidR="00EA407F">
        <w:t>u</w:t>
      </w:r>
      <w:r>
        <w:t xml:space="preserve"> na dužnost članic</w:t>
      </w:r>
      <w:r w:rsidR="00EA407F">
        <w:t>a</w:t>
      </w:r>
      <w:r>
        <w:t xml:space="preserve"> Upravnog vijeća kao predstavni</w:t>
      </w:r>
      <w:r w:rsidR="00EA407F">
        <w:t>k</w:t>
      </w:r>
      <w:r w:rsidR="00AF489D">
        <w:t xml:space="preserve"> roditelja</w:t>
      </w:r>
      <w:r w:rsidR="00EA407F">
        <w:t xml:space="preserve"> i predstavnik osnivača.</w:t>
      </w:r>
    </w:p>
    <w:p w14:paraId="3341B166" w14:textId="4EB47480" w:rsidR="00FF5EFB" w:rsidRPr="00EA407F" w:rsidRDefault="00E950F3" w:rsidP="00EA407F">
      <w:pPr>
        <w:pStyle w:val="StandardWeb"/>
        <w:jc w:val="both"/>
      </w:pPr>
      <w:proofErr w:type="spellStart"/>
      <w:r w:rsidRPr="00E950F3">
        <w:rPr>
          <w:b/>
          <w:bCs/>
        </w:rPr>
        <w:t>V.</w:t>
      </w:r>
      <w:r>
        <w:t>Ova</w:t>
      </w:r>
      <w:proofErr w:type="spellEnd"/>
      <w:r>
        <w:t xml:space="preserve"> Odluka stupa na snagu danom donošenja.</w:t>
      </w:r>
    </w:p>
    <w:p w14:paraId="50357547" w14:textId="77777777" w:rsidR="005E4F95" w:rsidRDefault="00C86D8E" w:rsidP="00FF5EFB">
      <w:pPr>
        <w:rPr>
          <w:b/>
        </w:rPr>
      </w:pPr>
      <w:r w:rsidRPr="008238E8">
        <w:rPr>
          <w:b/>
        </w:rPr>
        <w:t xml:space="preserve">                                                                              </w:t>
      </w:r>
    </w:p>
    <w:p w14:paraId="1DEDDA4D" w14:textId="28DD6341" w:rsidR="00422984" w:rsidRPr="00FF5EFB" w:rsidRDefault="00C86D8E" w:rsidP="005E4F95">
      <w:pPr>
        <w:jc w:val="right"/>
        <w:rPr>
          <w:b/>
        </w:rPr>
      </w:pPr>
      <w:r w:rsidRPr="008238E8">
        <w:rPr>
          <w:b/>
        </w:rPr>
        <w:t xml:space="preserve"> </w:t>
      </w:r>
      <w:r w:rsidR="00215ED3">
        <w:rPr>
          <w:b/>
          <w:bCs/>
        </w:rPr>
        <w:t>PREDSJEDNICA</w:t>
      </w:r>
      <w:r w:rsidR="00215ED3" w:rsidRPr="008238E8">
        <w:rPr>
          <w:b/>
          <w:bCs/>
        </w:rPr>
        <w:t xml:space="preserve"> UPRAV</w:t>
      </w:r>
      <w:r w:rsidR="00215ED3">
        <w:rPr>
          <w:b/>
          <w:bCs/>
        </w:rPr>
        <w:t>NOG VIJEĆA</w:t>
      </w:r>
      <w:r w:rsidR="00215ED3">
        <w:t xml:space="preserve">                                           </w:t>
      </w:r>
    </w:p>
    <w:p w14:paraId="443FA580" w14:textId="79435E31" w:rsidR="00E41C4A" w:rsidRPr="00DB281D" w:rsidRDefault="00215ED3" w:rsidP="00EA407F">
      <w:pPr>
        <w:ind w:left="4956"/>
        <w:jc w:val="center"/>
      </w:pPr>
      <w:r>
        <w:t>Sanda Tomić</w:t>
      </w:r>
      <w:r w:rsidR="00AD6544" w:rsidRPr="008238E8">
        <w:t>, dipl. iur.</w:t>
      </w:r>
      <w:r w:rsidR="00DE7C5C">
        <w:t xml:space="preserve"> v.r.</w:t>
      </w:r>
      <w:r w:rsidR="00FB2663">
        <w:t xml:space="preserve"> </w:t>
      </w:r>
      <w:r w:rsidR="008238E8">
        <w:t xml:space="preserve">                                                                                           </w:t>
      </w:r>
    </w:p>
    <w:sectPr w:rsidR="00E41C4A" w:rsidRPr="00DB281D" w:rsidSect="00FB487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F98"/>
    <w:multiLevelType w:val="hybridMultilevel"/>
    <w:tmpl w:val="7428B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B7C4B"/>
    <w:multiLevelType w:val="hybridMultilevel"/>
    <w:tmpl w:val="00FACADE"/>
    <w:lvl w:ilvl="0" w:tplc="EBB064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80E"/>
    <w:multiLevelType w:val="hybridMultilevel"/>
    <w:tmpl w:val="1EC27642"/>
    <w:lvl w:ilvl="0" w:tplc="2118D9D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B204D"/>
    <w:multiLevelType w:val="hybridMultilevel"/>
    <w:tmpl w:val="5FBE67B0"/>
    <w:lvl w:ilvl="0" w:tplc="EBB064B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477D8"/>
    <w:multiLevelType w:val="hybridMultilevel"/>
    <w:tmpl w:val="ACAA82EE"/>
    <w:lvl w:ilvl="0" w:tplc="66D0CA2A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C056E"/>
    <w:multiLevelType w:val="hybridMultilevel"/>
    <w:tmpl w:val="BEDC7EBA"/>
    <w:lvl w:ilvl="0" w:tplc="0C1000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21225"/>
    <w:multiLevelType w:val="hybridMultilevel"/>
    <w:tmpl w:val="B70007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35519"/>
    <w:multiLevelType w:val="hybridMultilevel"/>
    <w:tmpl w:val="15C6A9DE"/>
    <w:lvl w:ilvl="0" w:tplc="F2761DD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35940"/>
    <w:multiLevelType w:val="hybridMultilevel"/>
    <w:tmpl w:val="84AAE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677BD"/>
    <w:multiLevelType w:val="hybridMultilevel"/>
    <w:tmpl w:val="53682CCA"/>
    <w:lvl w:ilvl="0" w:tplc="797E6E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DF3A48"/>
    <w:multiLevelType w:val="hybridMultilevel"/>
    <w:tmpl w:val="A7003150"/>
    <w:lvl w:ilvl="0" w:tplc="1EB09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3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61854"/>
    <w:multiLevelType w:val="multilevel"/>
    <w:tmpl w:val="06761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4E7A5C"/>
    <w:multiLevelType w:val="hybridMultilevel"/>
    <w:tmpl w:val="C46ABBD0"/>
    <w:lvl w:ilvl="0" w:tplc="CA8AC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57240"/>
    <w:multiLevelType w:val="hybridMultilevel"/>
    <w:tmpl w:val="BBCE4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679631">
    <w:abstractNumId w:val="22"/>
  </w:num>
  <w:num w:numId="2" w16cid:durableId="1736049633">
    <w:abstractNumId w:val="6"/>
  </w:num>
  <w:num w:numId="3" w16cid:durableId="1286765860">
    <w:abstractNumId w:val="15"/>
  </w:num>
  <w:num w:numId="4" w16cid:durableId="669528208">
    <w:abstractNumId w:val="11"/>
  </w:num>
  <w:num w:numId="5" w16cid:durableId="893809395">
    <w:abstractNumId w:val="4"/>
  </w:num>
  <w:num w:numId="6" w16cid:durableId="1205949948">
    <w:abstractNumId w:val="12"/>
  </w:num>
  <w:num w:numId="7" w16cid:durableId="1352494512">
    <w:abstractNumId w:val="21"/>
  </w:num>
  <w:num w:numId="8" w16cid:durableId="1463889102">
    <w:abstractNumId w:val="9"/>
  </w:num>
  <w:num w:numId="9" w16cid:durableId="630210382">
    <w:abstractNumId w:val="23"/>
  </w:num>
  <w:num w:numId="10" w16cid:durableId="1637875860">
    <w:abstractNumId w:val="10"/>
  </w:num>
  <w:num w:numId="11" w16cid:durableId="463543132">
    <w:abstractNumId w:val="17"/>
  </w:num>
  <w:num w:numId="12" w16cid:durableId="1390303232">
    <w:abstractNumId w:val="8"/>
  </w:num>
  <w:num w:numId="13" w16cid:durableId="270433348">
    <w:abstractNumId w:val="3"/>
  </w:num>
  <w:num w:numId="14" w16cid:durableId="1505785367">
    <w:abstractNumId w:val="2"/>
  </w:num>
  <w:num w:numId="15" w16cid:durableId="1211695349">
    <w:abstractNumId w:val="16"/>
  </w:num>
  <w:num w:numId="16" w16cid:durableId="29500076">
    <w:abstractNumId w:val="1"/>
  </w:num>
  <w:num w:numId="17" w16cid:durableId="723527719">
    <w:abstractNumId w:val="0"/>
  </w:num>
  <w:num w:numId="18" w16cid:durableId="1804497867">
    <w:abstractNumId w:val="26"/>
  </w:num>
  <w:num w:numId="19" w16cid:durableId="580337670">
    <w:abstractNumId w:val="18"/>
  </w:num>
  <w:num w:numId="20" w16cid:durableId="1042167979">
    <w:abstractNumId w:val="7"/>
  </w:num>
  <w:num w:numId="21" w16cid:durableId="48307565">
    <w:abstractNumId w:val="5"/>
  </w:num>
  <w:num w:numId="22" w16cid:durableId="198518454">
    <w:abstractNumId w:val="19"/>
  </w:num>
  <w:num w:numId="23" w16cid:durableId="2041735184">
    <w:abstractNumId w:val="13"/>
  </w:num>
  <w:num w:numId="24" w16cid:durableId="593167917">
    <w:abstractNumId w:val="20"/>
  </w:num>
  <w:num w:numId="25" w16cid:durableId="752707459">
    <w:abstractNumId w:val="25"/>
  </w:num>
  <w:num w:numId="26" w16cid:durableId="2099671573">
    <w:abstractNumId w:val="14"/>
  </w:num>
  <w:num w:numId="27" w16cid:durableId="102664176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08CC"/>
    <w:rsid w:val="000318A2"/>
    <w:rsid w:val="00056D33"/>
    <w:rsid w:val="00073C20"/>
    <w:rsid w:val="00077F06"/>
    <w:rsid w:val="00085792"/>
    <w:rsid w:val="00095B6F"/>
    <w:rsid w:val="0013114D"/>
    <w:rsid w:val="00132EC5"/>
    <w:rsid w:val="0014092A"/>
    <w:rsid w:val="00155774"/>
    <w:rsid w:val="001778C4"/>
    <w:rsid w:val="00191BF8"/>
    <w:rsid w:val="001B4E3D"/>
    <w:rsid w:val="001C5FEC"/>
    <w:rsid w:val="001E352C"/>
    <w:rsid w:val="001F0745"/>
    <w:rsid w:val="00215ED3"/>
    <w:rsid w:val="00232C26"/>
    <w:rsid w:val="0024075C"/>
    <w:rsid w:val="00252F85"/>
    <w:rsid w:val="002603FC"/>
    <w:rsid w:val="0028200D"/>
    <w:rsid w:val="002A4869"/>
    <w:rsid w:val="002B543F"/>
    <w:rsid w:val="002C0771"/>
    <w:rsid w:val="002C1075"/>
    <w:rsid w:val="002C526A"/>
    <w:rsid w:val="002D6176"/>
    <w:rsid w:val="00304114"/>
    <w:rsid w:val="00305D5A"/>
    <w:rsid w:val="003102D3"/>
    <w:rsid w:val="00343FA1"/>
    <w:rsid w:val="00346AF2"/>
    <w:rsid w:val="0034734D"/>
    <w:rsid w:val="00356E2B"/>
    <w:rsid w:val="00363C0F"/>
    <w:rsid w:val="00380633"/>
    <w:rsid w:val="003815F4"/>
    <w:rsid w:val="003B26DB"/>
    <w:rsid w:val="003C72EC"/>
    <w:rsid w:val="003D29C2"/>
    <w:rsid w:val="003E5CCF"/>
    <w:rsid w:val="003F2820"/>
    <w:rsid w:val="00403BC5"/>
    <w:rsid w:val="00422984"/>
    <w:rsid w:val="004319AA"/>
    <w:rsid w:val="004339CA"/>
    <w:rsid w:val="00436381"/>
    <w:rsid w:val="00443931"/>
    <w:rsid w:val="0045715D"/>
    <w:rsid w:val="004666E0"/>
    <w:rsid w:val="00484B0F"/>
    <w:rsid w:val="0049234F"/>
    <w:rsid w:val="004C324E"/>
    <w:rsid w:val="004E0528"/>
    <w:rsid w:val="00507610"/>
    <w:rsid w:val="00534470"/>
    <w:rsid w:val="0053610E"/>
    <w:rsid w:val="00537777"/>
    <w:rsid w:val="00537934"/>
    <w:rsid w:val="00537B00"/>
    <w:rsid w:val="00541F88"/>
    <w:rsid w:val="005754A2"/>
    <w:rsid w:val="00591504"/>
    <w:rsid w:val="005A228E"/>
    <w:rsid w:val="005A636D"/>
    <w:rsid w:val="005B4ADF"/>
    <w:rsid w:val="005B7A8B"/>
    <w:rsid w:val="005E4F95"/>
    <w:rsid w:val="00602E0F"/>
    <w:rsid w:val="006143EE"/>
    <w:rsid w:val="00654E7D"/>
    <w:rsid w:val="0065772B"/>
    <w:rsid w:val="0066008E"/>
    <w:rsid w:val="0067398A"/>
    <w:rsid w:val="006A0D14"/>
    <w:rsid w:val="006A11A9"/>
    <w:rsid w:val="006D5366"/>
    <w:rsid w:val="006E0CC7"/>
    <w:rsid w:val="00701952"/>
    <w:rsid w:val="00712DD5"/>
    <w:rsid w:val="00715CDC"/>
    <w:rsid w:val="0073369A"/>
    <w:rsid w:val="007420CD"/>
    <w:rsid w:val="0075110F"/>
    <w:rsid w:val="00783DB0"/>
    <w:rsid w:val="00796625"/>
    <w:rsid w:val="007A2E2C"/>
    <w:rsid w:val="007D783C"/>
    <w:rsid w:val="007E43E9"/>
    <w:rsid w:val="007E6874"/>
    <w:rsid w:val="00801FC2"/>
    <w:rsid w:val="00814E2A"/>
    <w:rsid w:val="008238E8"/>
    <w:rsid w:val="008278E5"/>
    <w:rsid w:val="0083028C"/>
    <w:rsid w:val="00835382"/>
    <w:rsid w:val="00840B1A"/>
    <w:rsid w:val="00845976"/>
    <w:rsid w:val="00850B65"/>
    <w:rsid w:val="00862EA3"/>
    <w:rsid w:val="008B0532"/>
    <w:rsid w:val="008B6B40"/>
    <w:rsid w:val="008C3772"/>
    <w:rsid w:val="008D3A97"/>
    <w:rsid w:val="0091022C"/>
    <w:rsid w:val="009224D4"/>
    <w:rsid w:val="00937007"/>
    <w:rsid w:val="00961FBF"/>
    <w:rsid w:val="009760A2"/>
    <w:rsid w:val="00976B3B"/>
    <w:rsid w:val="009848AA"/>
    <w:rsid w:val="0098608F"/>
    <w:rsid w:val="00992AF5"/>
    <w:rsid w:val="009A3377"/>
    <w:rsid w:val="009D20FE"/>
    <w:rsid w:val="009D4798"/>
    <w:rsid w:val="00A16B36"/>
    <w:rsid w:val="00A33AF5"/>
    <w:rsid w:val="00A45B6E"/>
    <w:rsid w:val="00A53C29"/>
    <w:rsid w:val="00A66C37"/>
    <w:rsid w:val="00AA3399"/>
    <w:rsid w:val="00AC1CE7"/>
    <w:rsid w:val="00AD6544"/>
    <w:rsid w:val="00AE4907"/>
    <w:rsid w:val="00AF2B48"/>
    <w:rsid w:val="00AF489D"/>
    <w:rsid w:val="00B016F6"/>
    <w:rsid w:val="00B05662"/>
    <w:rsid w:val="00B13DA7"/>
    <w:rsid w:val="00B36B67"/>
    <w:rsid w:val="00B43A2A"/>
    <w:rsid w:val="00B605C8"/>
    <w:rsid w:val="00B7437E"/>
    <w:rsid w:val="00B87358"/>
    <w:rsid w:val="00BA1B0A"/>
    <w:rsid w:val="00BA6A8D"/>
    <w:rsid w:val="00BB35B2"/>
    <w:rsid w:val="00C25A26"/>
    <w:rsid w:val="00C300BE"/>
    <w:rsid w:val="00C6609A"/>
    <w:rsid w:val="00C810B3"/>
    <w:rsid w:val="00C86D8E"/>
    <w:rsid w:val="00C9541D"/>
    <w:rsid w:val="00CD4A34"/>
    <w:rsid w:val="00CD7932"/>
    <w:rsid w:val="00D031DA"/>
    <w:rsid w:val="00D1221E"/>
    <w:rsid w:val="00D169D7"/>
    <w:rsid w:val="00D337ED"/>
    <w:rsid w:val="00D547D9"/>
    <w:rsid w:val="00D54A7C"/>
    <w:rsid w:val="00D55E1D"/>
    <w:rsid w:val="00D72536"/>
    <w:rsid w:val="00D82005"/>
    <w:rsid w:val="00D8205A"/>
    <w:rsid w:val="00D90295"/>
    <w:rsid w:val="00D943B8"/>
    <w:rsid w:val="00DA3939"/>
    <w:rsid w:val="00DB281D"/>
    <w:rsid w:val="00DB44AB"/>
    <w:rsid w:val="00DD71EE"/>
    <w:rsid w:val="00DE7C5C"/>
    <w:rsid w:val="00DF384F"/>
    <w:rsid w:val="00DF68F1"/>
    <w:rsid w:val="00DF7ED0"/>
    <w:rsid w:val="00E11BC8"/>
    <w:rsid w:val="00E320E6"/>
    <w:rsid w:val="00E34762"/>
    <w:rsid w:val="00E41C4A"/>
    <w:rsid w:val="00E742AA"/>
    <w:rsid w:val="00E950F3"/>
    <w:rsid w:val="00EA407F"/>
    <w:rsid w:val="00EA484C"/>
    <w:rsid w:val="00EC7D1E"/>
    <w:rsid w:val="00ED67A5"/>
    <w:rsid w:val="00EE0874"/>
    <w:rsid w:val="00EE17E9"/>
    <w:rsid w:val="00EE5A4F"/>
    <w:rsid w:val="00F017C6"/>
    <w:rsid w:val="00F03763"/>
    <w:rsid w:val="00F061F6"/>
    <w:rsid w:val="00F14E8E"/>
    <w:rsid w:val="00F26C0C"/>
    <w:rsid w:val="00F3377A"/>
    <w:rsid w:val="00F64B3D"/>
    <w:rsid w:val="00F92A36"/>
    <w:rsid w:val="00F936C9"/>
    <w:rsid w:val="00F97C67"/>
    <w:rsid w:val="00FA171A"/>
    <w:rsid w:val="00FA4C21"/>
    <w:rsid w:val="00FB2663"/>
    <w:rsid w:val="00FB4871"/>
    <w:rsid w:val="00FB50C2"/>
    <w:rsid w:val="00FD51C5"/>
    <w:rsid w:val="00FF4444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86D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C86D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isselectedend">
    <w:name w:val="isselectedend"/>
    <w:basedOn w:val="Normal"/>
    <w:rsid w:val="00E950F3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E950F3"/>
    <w:rPr>
      <w:b/>
      <w:bCs/>
    </w:rPr>
  </w:style>
  <w:style w:type="paragraph" w:styleId="StandardWeb">
    <w:name w:val="Normal (Web)"/>
    <w:basedOn w:val="Normal"/>
    <w:uiPriority w:val="99"/>
    <w:unhideWhenUsed/>
    <w:rsid w:val="00E950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5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FA0FD-44C4-4F69-8738-75D52CAA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3</cp:revision>
  <cp:lastPrinted>2025-10-16T09:03:00Z</cp:lastPrinted>
  <dcterms:created xsi:type="dcterms:W3CDTF">2026-10-22T06:04:00Z</dcterms:created>
  <dcterms:modified xsi:type="dcterms:W3CDTF">2026-10-24T09:54:00Z</dcterms:modified>
</cp:coreProperties>
</file>