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0EA9B3E2" w:rsidR="00AA3399" w:rsidRPr="00656D24" w:rsidRDefault="00DB1466" w:rsidP="00656D24">
      <w:pPr>
        <w:spacing w:line="276" w:lineRule="auto"/>
      </w:pPr>
      <w:r>
        <w:t xml:space="preserve">                  </w:t>
      </w:r>
      <w:r>
        <w:rPr>
          <w:noProof/>
        </w:rPr>
        <w:drawing>
          <wp:inline distT="0" distB="0" distL="0" distR="0" wp14:anchorId="43417A3C" wp14:editId="41FB255D">
            <wp:extent cx="532766" cy="657225"/>
            <wp:effectExtent l="0" t="0" r="634" b="9525"/>
            <wp:docPr id="1558086104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432BE9" w14:textId="0B3B26DE" w:rsidR="00AA3399" w:rsidRPr="00656D24" w:rsidRDefault="00DB1466" w:rsidP="00656D24">
      <w:pPr>
        <w:spacing w:line="276" w:lineRule="auto"/>
        <w:rPr>
          <w:b/>
        </w:rPr>
      </w:pPr>
      <w:r>
        <w:t xml:space="preserve">  </w:t>
      </w:r>
      <w:r w:rsidR="009224D4"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1C90F8B3" w:rsidR="00797939" w:rsidRPr="00446607" w:rsidRDefault="00797939" w:rsidP="002F6AFB">
      <w:pPr>
        <w:shd w:val="clear" w:color="auto" w:fill="FFFFFF" w:themeFill="background1"/>
        <w:spacing w:line="276" w:lineRule="auto"/>
      </w:pPr>
      <w:r w:rsidRPr="00446607">
        <w:t>KLASA: 112-03/2</w:t>
      </w:r>
      <w:r w:rsidR="00C52B7F">
        <w:t>6</w:t>
      </w:r>
      <w:r w:rsidRPr="00446607">
        <w:t>-01/</w:t>
      </w:r>
      <w:r w:rsidR="007852BC" w:rsidRPr="007852BC">
        <w:rPr>
          <w:color w:val="000000" w:themeColor="text1"/>
        </w:rPr>
        <w:t>37</w:t>
      </w:r>
    </w:p>
    <w:p w14:paraId="60E7F695" w14:textId="7853E315" w:rsidR="00797939" w:rsidRPr="004C791A" w:rsidRDefault="00797939" w:rsidP="002F6AFB">
      <w:pPr>
        <w:shd w:val="clear" w:color="auto" w:fill="FFFFFF" w:themeFill="background1"/>
        <w:spacing w:line="276" w:lineRule="auto"/>
      </w:pPr>
      <w:r w:rsidRPr="00446607">
        <w:t>URBROJ: 2117-107-0</w:t>
      </w:r>
      <w:r w:rsidR="000D7237" w:rsidRPr="00446607">
        <w:t>1</w:t>
      </w:r>
      <w:r w:rsidRPr="00446607">
        <w:t>-2</w:t>
      </w:r>
      <w:r w:rsidR="00C52B7F">
        <w:t>6</w:t>
      </w:r>
      <w:r w:rsidRPr="00446607">
        <w:t>-</w:t>
      </w:r>
      <w:r w:rsidR="00567924" w:rsidRPr="00446607">
        <w:t>1</w:t>
      </w:r>
    </w:p>
    <w:p w14:paraId="3DEBACA3" w14:textId="5CA3A1E5" w:rsidR="00797939" w:rsidRPr="004C791A" w:rsidRDefault="00797939" w:rsidP="00656D24">
      <w:pPr>
        <w:spacing w:line="276" w:lineRule="auto"/>
      </w:pPr>
      <w:r w:rsidRPr="00C86AB2">
        <w:t xml:space="preserve">Metković, </w:t>
      </w:r>
      <w:r w:rsidR="00C52B7F">
        <w:t>02</w:t>
      </w:r>
      <w:r w:rsidR="003F73B1">
        <w:t>.</w:t>
      </w:r>
      <w:r w:rsidR="00C52B7F">
        <w:t>listopada</w:t>
      </w:r>
      <w:r w:rsidRPr="00C86AB2">
        <w:t xml:space="preserve"> 202</w:t>
      </w:r>
      <w:r w:rsidR="00C52B7F">
        <w:t>6</w:t>
      </w:r>
      <w:r w:rsidRPr="00C86AB2">
        <w:t>.</w:t>
      </w:r>
      <w:r w:rsidR="00546E5C" w:rsidRPr="00C86AB2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7C767865" w14:textId="498B721E" w:rsidR="00670A6C" w:rsidRPr="00340ACB" w:rsidRDefault="00B76AC0" w:rsidP="00340ACB">
      <w:pPr>
        <w:spacing w:line="276" w:lineRule="auto"/>
        <w:jc w:val="both"/>
      </w:pPr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 xml:space="preserve">. Zakona o predškolskom odgoju i obrazovanju </w:t>
      </w:r>
      <w:r w:rsidR="00DB1466">
        <w:t>(</w:t>
      </w:r>
      <w:r w:rsidR="00DB1466" w:rsidRPr="00DB1466">
        <w:t xml:space="preserve">»Narodne novine« </w:t>
      </w:r>
      <w:r w:rsidR="00B27056" w:rsidRPr="00B27056">
        <w:t>broj 10/97, 107/07, 94/13 ,98/19, 57/22 i 101/23</w:t>
      </w:r>
      <w:r w:rsidR="00C52B7F">
        <w:t xml:space="preserve">, </w:t>
      </w:r>
      <w:r w:rsidR="00C52B7F">
        <w:rPr>
          <w:spacing w:val="-3"/>
        </w:rPr>
        <w:t>145/23, 145/24, 146/25, 22/26</w:t>
      </w:r>
      <w:r w:rsidR="00B27056" w:rsidRPr="00B27056">
        <w:t>)</w:t>
      </w:r>
      <w:r w:rsidR="006F606C">
        <w:t xml:space="preserve"> </w:t>
      </w:r>
      <w:bookmarkStart w:id="0" w:name="_Hlk203636368"/>
      <w:r w:rsidR="006F606C">
        <w:t>(u daljnjem tekstu: Zakona)</w:t>
      </w:r>
      <w:r w:rsidR="00B27056" w:rsidRPr="00B27056">
        <w:t xml:space="preserve"> </w:t>
      </w:r>
      <w:bookmarkEnd w:id="0"/>
      <w:r w:rsidR="00B27056" w:rsidRPr="00B27056">
        <w:t xml:space="preserve">i Odluke </w:t>
      </w:r>
      <w:r w:rsidR="003B795D">
        <w:t>U</w:t>
      </w:r>
      <w:r w:rsidR="00B27056" w:rsidRPr="00B27056">
        <w:t>pravnog vijeća</w:t>
      </w:r>
      <w:r w:rsidR="006F606C">
        <w:t xml:space="preserve"> Dječjeg vrtića Metković KLASA: 601-05/2</w:t>
      </w:r>
      <w:r w:rsidR="00C52B7F">
        <w:t>6</w:t>
      </w:r>
      <w:r w:rsidR="006F606C">
        <w:t>-01/</w:t>
      </w:r>
      <w:r w:rsidR="007852BC" w:rsidRPr="007852BC">
        <w:rPr>
          <w:color w:val="000000" w:themeColor="text1"/>
        </w:rPr>
        <w:t>11</w:t>
      </w:r>
      <w:r w:rsidR="006F606C" w:rsidRPr="007852BC">
        <w:rPr>
          <w:color w:val="000000" w:themeColor="text1"/>
        </w:rPr>
        <w:t xml:space="preserve"> </w:t>
      </w:r>
      <w:r w:rsidR="006F606C">
        <w:t>URBROJ: 2117-107-02-2</w:t>
      </w:r>
      <w:r w:rsidR="00C52B7F">
        <w:t>6</w:t>
      </w:r>
      <w:r w:rsidR="006F606C">
        <w:t>-</w:t>
      </w:r>
      <w:r w:rsidR="007852BC" w:rsidRPr="007852BC">
        <w:rPr>
          <w:color w:val="000000" w:themeColor="text1"/>
        </w:rPr>
        <w:t>4</w:t>
      </w:r>
      <w:r w:rsidR="00B27056" w:rsidRPr="00B27056">
        <w:t xml:space="preserve"> od </w:t>
      </w:r>
      <w:r w:rsidR="00C52B7F">
        <w:t>02</w:t>
      </w:r>
      <w:r w:rsidR="003F73B1">
        <w:t xml:space="preserve">. studenog </w:t>
      </w:r>
      <w:r w:rsidR="00B27056" w:rsidRPr="00B27056">
        <w:t>202</w:t>
      </w:r>
      <w:r w:rsidR="00C52B7F">
        <w:t>6</w:t>
      </w:r>
      <w:r w:rsidR="00B27056" w:rsidRPr="00B27056">
        <w:t>. godine, Dječji vrtić Metković raspisuje</w:t>
      </w:r>
    </w:p>
    <w:p w14:paraId="6C2E0BE9" w14:textId="77777777" w:rsidR="00690301" w:rsidRDefault="00690301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40778FD8" w:rsidR="00797939" w:rsidRPr="00670A6C" w:rsidRDefault="006421FA" w:rsidP="00656D2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G L A S</w:t>
      </w:r>
    </w:p>
    <w:p w14:paraId="152813E6" w14:textId="77777777" w:rsidR="00797939" w:rsidRPr="00670A6C" w:rsidRDefault="00797939" w:rsidP="00656D24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3D901939" w14:textId="77777777" w:rsidR="00797939" w:rsidRPr="00656D24" w:rsidRDefault="00797939" w:rsidP="00656D24">
      <w:pPr>
        <w:spacing w:line="276" w:lineRule="auto"/>
        <w:rPr>
          <w:b/>
          <w:color w:val="FF0000"/>
        </w:rPr>
      </w:pPr>
    </w:p>
    <w:p w14:paraId="5DCB1580" w14:textId="0D16C1F8" w:rsidR="00D94203" w:rsidRPr="00670A6C" w:rsidRDefault="003F73B1" w:rsidP="006F606C">
      <w:pPr>
        <w:spacing w:line="276" w:lineRule="auto"/>
        <w:jc w:val="center"/>
        <w:rPr>
          <w:b/>
        </w:rPr>
      </w:pPr>
      <w:r>
        <w:rPr>
          <w:b/>
        </w:rPr>
        <w:t>EKONOM</w:t>
      </w:r>
    </w:p>
    <w:p w14:paraId="0333F224" w14:textId="69409CCE" w:rsidR="006421FA" w:rsidRDefault="007D6858" w:rsidP="006F606C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 w:rsidRPr="00690301">
        <w:rPr>
          <w:sz w:val="22"/>
          <w:szCs w:val="22"/>
        </w:rPr>
        <w:t>1</w:t>
      </w:r>
      <w:r w:rsidR="00797939" w:rsidRPr="00690301">
        <w:rPr>
          <w:sz w:val="22"/>
          <w:szCs w:val="22"/>
        </w:rPr>
        <w:t xml:space="preserve"> izvršitelj</w:t>
      </w:r>
      <w:r w:rsidR="006F606C" w:rsidRPr="00690301">
        <w:rPr>
          <w:sz w:val="22"/>
          <w:szCs w:val="22"/>
        </w:rPr>
        <w:t xml:space="preserve"> (m/ž) </w:t>
      </w:r>
      <w:r w:rsidR="00656D24" w:rsidRPr="00690301">
        <w:rPr>
          <w:sz w:val="22"/>
          <w:szCs w:val="22"/>
        </w:rPr>
        <w:t>na</w:t>
      </w:r>
      <w:r w:rsidR="00797939" w:rsidRPr="00690301">
        <w:rPr>
          <w:b/>
          <w:bCs/>
          <w:sz w:val="22"/>
          <w:szCs w:val="22"/>
        </w:rPr>
        <w:t xml:space="preserve"> određeno puno radno vrijeme</w:t>
      </w:r>
      <w:r w:rsidR="000C5262">
        <w:rPr>
          <w:b/>
          <w:bCs/>
          <w:sz w:val="22"/>
          <w:szCs w:val="22"/>
        </w:rPr>
        <w:t xml:space="preserve"> – </w:t>
      </w:r>
      <w:r w:rsidR="000C5262">
        <w:rPr>
          <w:sz w:val="22"/>
          <w:szCs w:val="22"/>
        </w:rPr>
        <w:t>za potrebe organizacije rada</w:t>
      </w:r>
    </w:p>
    <w:p w14:paraId="6744992C" w14:textId="33916C91" w:rsidR="006F606C" w:rsidRPr="006421FA" w:rsidRDefault="00C52B7F" w:rsidP="00051948">
      <w:pPr>
        <w:pStyle w:val="Odlomakpopisa"/>
        <w:spacing w:line="276" w:lineRule="auto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dok postoji potreba za obavljanjem posla</w:t>
      </w:r>
    </w:p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1BB2DDD" w14:textId="08EA1F85" w:rsidR="006B5AA9" w:rsidRPr="00C52B7F" w:rsidRDefault="00797939" w:rsidP="00A54C12">
      <w:pPr>
        <w:spacing w:line="276" w:lineRule="auto"/>
        <w:jc w:val="both"/>
        <w:rPr>
          <w:bCs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r w:rsidR="006F606C" w:rsidRPr="000D328F">
        <w:rPr>
          <w:bCs/>
        </w:rPr>
        <w:t xml:space="preserve">Na </w:t>
      </w:r>
      <w:r w:rsidR="00DB1466">
        <w:rPr>
          <w:bCs/>
        </w:rPr>
        <w:t>oglas</w:t>
      </w:r>
      <w:r w:rsidR="006F606C" w:rsidRPr="000D328F">
        <w:rPr>
          <w:bCs/>
        </w:rPr>
        <w:t xml:space="preserve"> se mogu javiti osobe koje ispunjavaju propisane uvjete </w:t>
      </w:r>
      <w:r w:rsidR="00492BB1">
        <w:rPr>
          <w:bCs/>
        </w:rPr>
        <w:t>prema</w:t>
      </w:r>
      <w:r w:rsidR="00C52B7F">
        <w:rPr>
          <w:bCs/>
        </w:rPr>
        <w:t xml:space="preserve"> članku 47.</w:t>
      </w:r>
      <w:r w:rsidR="008A5BCC">
        <w:rPr>
          <w:bCs/>
        </w:rPr>
        <w:t xml:space="preserve"> </w:t>
      </w:r>
      <w:r w:rsidR="00492BB1" w:rsidRPr="00492BB1">
        <w:rPr>
          <w:bCs/>
        </w:rPr>
        <w:t>Pravilnik</w:t>
      </w:r>
      <w:r w:rsidR="008A5BCC">
        <w:rPr>
          <w:bCs/>
        </w:rPr>
        <w:t>a</w:t>
      </w:r>
      <w:r w:rsidR="00492BB1" w:rsidRPr="00492BB1">
        <w:rPr>
          <w:bCs/>
        </w:rPr>
        <w:t xml:space="preserve"> o unutarnjem ustrojstvu i načinu rada DV Metković od </w:t>
      </w:r>
      <w:r w:rsidR="00C52B7F">
        <w:rPr>
          <w:bCs/>
        </w:rPr>
        <w:t>20</w:t>
      </w:r>
      <w:r w:rsidR="00492BB1" w:rsidRPr="00492BB1">
        <w:rPr>
          <w:bCs/>
        </w:rPr>
        <w:t>. s</w:t>
      </w:r>
      <w:r w:rsidR="00C52B7F">
        <w:rPr>
          <w:bCs/>
        </w:rPr>
        <w:t>vibnja</w:t>
      </w:r>
      <w:r w:rsidR="00492BB1" w:rsidRPr="00492BB1">
        <w:rPr>
          <w:bCs/>
        </w:rPr>
        <w:t xml:space="preserve"> 20</w:t>
      </w:r>
      <w:r w:rsidR="00C52B7F">
        <w:rPr>
          <w:bCs/>
        </w:rPr>
        <w:t>26</w:t>
      </w:r>
      <w:r w:rsidR="00492BB1" w:rsidRPr="00492BB1">
        <w:rPr>
          <w:bCs/>
        </w:rPr>
        <w:t>. godine</w:t>
      </w:r>
      <w:r w:rsidR="00492BB1">
        <w:rPr>
          <w:bCs/>
        </w:rPr>
        <w:t xml:space="preserve">, i prema </w:t>
      </w:r>
      <w:r w:rsidR="009E6D6F">
        <w:rPr>
          <w:bCs/>
        </w:rPr>
        <w:t xml:space="preserve">čl. </w:t>
      </w:r>
      <w:r w:rsidR="007D6858">
        <w:rPr>
          <w:bCs/>
        </w:rPr>
        <w:t>13</w:t>
      </w:r>
      <w:r w:rsidR="009E6D6F">
        <w:rPr>
          <w:bCs/>
        </w:rPr>
        <w:t>.</w:t>
      </w:r>
      <w:r w:rsidR="007D6858">
        <w:rPr>
          <w:bCs/>
        </w:rPr>
        <w:t xml:space="preserve"> </w:t>
      </w:r>
      <w:proofErr w:type="spellStart"/>
      <w:r w:rsidR="007D6858">
        <w:rPr>
          <w:bCs/>
        </w:rPr>
        <w:t>toč</w:t>
      </w:r>
      <w:proofErr w:type="spellEnd"/>
      <w:r w:rsidR="007D6858">
        <w:rPr>
          <w:bCs/>
        </w:rPr>
        <w:t xml:space="preserve">. </w:t>
      </w:r>
      <w:r w:rsidR="003F73B1">
        <w:rPr>
          <w:bCs/>
        </w:rPr>
        <w:t>j</w:t>
      </w:r>
      <w:r w:rsidR="007D6858">
        <w:rPr>
          <w:bCs/>
        </w:rPr>
        <w:t>)</w:t>
      </w:r>
      <w:r w:rsidR="009E6D6F">
        <w:rPr>
          <w:bCs/>
        </w:rPr>
        <w:t xml:space="preserve"> </w:t>
      </w:r>
      <w:r w:rsidR="00DB1466">
        <w:rPr>
          <w:bCs/>
        </w:rPr>
        <w:t xml:space="preserve">i čl. 15. </w:t>
      </w:r>
      <w:r w:rsidR="00602097" w:rsidRPr="00602097">
        <w:rPr>
          <w:bCs/>
        </w:rPr>
        <w:t xml:space="preserve">Pravilnika </w:t>
      </w:r>
      <w:bookmarkStart w:id="2" w:name="_Hlk186184098"/>
      <w:r w:rsidR="00602097" w:rsidRPr="00602097">
        <w:rPr>
          <w:bCs/>
        </w:rPr>
        <w:t xml:space="preserve">o odgovarajućoj vrsti i razini obrazovanja odgojno – obrazovnih i ostalih radnika u dječjem vrtiću, ustanovama te drugim pravnim i fizičkim osobama koje provode programe ranog i predškolskog odgoja i obrazovanja </w:t>
      </w:r>
      <w:bookmarkEnd w:id="2"/>
      <w:r w:rsidR="006F606C">
        <w:rPr>
          <w:bCs/>
        </w:rPr>
        <w:t>(NN</w:t>
      </w:r>
      <w:r w:rsidR="00602097" w:rsidRPr="00602097">
        <w:rPr>
          <w:bCs/>
        </w:rPr>
        <w:t xml:space="preserve"> 145/2024)</w:t>
      </w:r>
      <w:r w:rsidR="006F606C">
        <w:rPr>
          <w:bCs/>
        </w:rPr>
        <w:t>, i to</w:t>
      </w:r>
      <w:r w:rsidR="00602097" w:rsidRPr="00602097">
        <w:rPr>
          <w:bCs/>
        </w:rPr>
        <w:t>:</w:t>
      </w:r>
    </w:p>
    <w:bookmarkEnd w:id="1"/>
    <w:p w14:paraId="7828C4B8" w14:textId="53555074" w:rsidR="006F606C" w:rsidRDefault="00051948" w:rsidP="008A382F">
      <w:pPr>
        <w:spacing w:line="276" w:lineRule="auto"/>
        <w:jc w:val="both"/>
        <w:rPr>
          <w:color w:val="231F20"/>
          <w:shd w:val="clear" w:color="auto" w:fill="FFFFFF"/>
        </w:rPr>
      </w:pPr>
      <w:r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A01E0" wp14:editId="4A862563">
                <wp:simplePos x="0" y="0"/>
                <wp:positionH relativeFrom="column">
                  <wp:posOffset>-71120</wp:posOffset>
                </wp:positionH>
                <wp:positionV relativeFrom="paragraph">
                  <wp:posOffset>64770</wp:posOffset>
                </wp:positionV>
                <wp:extent cx="5895975" cy="685800"/>
                <wp:effectExtent l="0" t="0" r="28575" b="19050"/>
                <wp:wrapNone/>
                <wp:docPr id="18134295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858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ABEDFA0" id="Rectangle 1" o:spid="_x0000_s1026" style="position:absolute;margin-left:-5.6pt;margin-top:5.1pt;width:464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" filled="f" strokecolor="#0a121c [484]" strokeweight=".25pt"/>
            </w:pict>
          </mc:Fallback>
        </mc:AlternateContent>
      </w:r>
    </w:p>
    <w:p w14:paraId="1C0F0DED" w14:textId="6F64798F" w:rsidR="007D6858" w:rsidRDefault="003F73B1" w:rsidP="003F73B1">
      <w:pPr>
        <w:spacing w:line="276" w:lineRule="auto"/>
        <w:jc w:val="center"/>
        <w:rPr>
          <w:rFonts w:eastAsiaTheme="minorHAnsi"/>
          <w:b/>
          <w:bCs/>
          <w:lang w:eastAsia="en-US"/>
        </w:rPr>
      </w:pPr>
      <w:r w:rsidRPr="003F73B1">
        <w:rPr>
          <w:b/>
          <w:bCs/>
          <w:color w:val="231F20"/>
          <w:shd w:val="clear" w:color="auto" w:fill="FFFFFF"/>
        </w:rPr>
        <w:t xml:space="preserve">kvalifikacija razine 4.2 stečena završetkom strukovnog obrazovanja u trajanju od četiri godine u sektoru </w:t>
      </w:r>
      <w:r w:rsidR="00492BB1">
        <w:rPr>
          <w:b/>
          <w:bCs/>
          <w:color w:val="231F20"/>
          <w:shd w:val="clear" w:color="auto" w:fill="FFFFFF"/>
        </w:rPr>
        <w:t>ekonomskog ili srodnog smjera.</w:t>
      </w:r>
    </w:p>
    <w:p w14:paraId="28A4E7F1" w14:textId="77777777" w:rsidR="006F606C" w:rsidRDefault="006F606C" w:rsidP="008A382F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6401E4AE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DB1466" w:rsidRPr="00DB1466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11D9F9BB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3" w:name="_Hlk156387475"/>
      <w:r w:rsidRPr="006F606C">
        <w:rPr>
          <w:rFonts w:eastAsiaTheme="minorHAnsi"/>
          <w:lang w:eastAsia="en-US"/>
        </w:rPr>
        <w:t>životopis</w:t>
      </w:r>
    </w:p>
    <w:p w14:paraId="10C0DD47" w14:textId="474BFFE2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stečenoj stručnoj spremi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1F597BA" w14:textId="69C69030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državljanstvu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5CA977B" w14:textId="6CEF5F34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4" w:name="_Hlk180401639"/>
      <w:r w:rsidRPr="006F606C">
        <w:rPr>
          <w:rFonts w:eastAsiaTheme="minorHAnsi"/>
          <w:lang w:eastAsia="en-US"/>
        </w:rPr>
        <w:t xml:space="preserve">dokaz o </w:t>
      </w:r>
      <w:proofErr w:type="spellStart"/>
      <w:r w:rsidRPr="006F606C">
        <w:rPr>
          <w:rFonts w:eastAsiaTheme="minorHAnsi"/>
          <w:lang w:eastAsia="en-US"/>
        </w:rPr>
        <w:t>radnopravnom</w:t>
      </w:r>
      <w:proofErr w:type="spellEnd"/>
      <w:r w:rsidRPr="006F606C">
        <w:rPr>
          <w:rFonts w:eastAsiaTheme="minorHAnsi"/>
          <w:lang w:eastAsia="en-US"/>
        </w:rPr>
        <w:t xml:space="preserve"> statusu (elektronički zapis iz matične evidencije Hrvatskog zavoda za mirovinsko osiguranje / </w:t>
      </w:r>
      <w:r w:rsidRPr="006F606C">
        <w:rPr>
          <w:rFonts w:eastAsiaTheme="minorHAnsi"/>
          <w:i/>
          <w:iCs/>
          <w:lang w:eastAsia="en-US"/>
        </w:rPr>
        <w:t>ne stariji mjesec dana od dana objave oglasa</w:t>
      </w:r>
      <w:r w:rsidRPr="006F606C">
        <w:rPr>
          <w:rFonts w:eastAsiaTheme="minorHAnsi"/>
          <w:lang w:eastAsia="en-US"/>
        </w:rPr>
        <w:t>)</w:t>
      </w:r>
    </w:p>
    <w:bookmarkEnd w:id="4"/>
    <w:p w14:paraId="58222C83" w14:textId="1AE5F8B7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nepostojanju zapreka za zasnivanje radnog odnosa sukladno čl. 25. Zakona (</w:t>
      </w:r>
      <w:r w:rsidRPr="006F606C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649700F9" w14:textId="77777777" w:rsidR="00413B6C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  <w:bookmarkStart w:id="5" w:name="_Hlk181707280"/>
    </w:p>
    <w:p w14:paraId="218F8991" w14:textId="384745B0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  <w:r w:rsidRPr="00413B6C">
        <w:rPr>
          <w:rFonts w:eastAsiaTheme="minorHAnsi"/>
          <w:lang w:eastAsia="en-US"/>
        </w:rPr>
        <w:lastRenderedPageBreak/>
        <w:t>Prije potpisivanja ugovora o radu</w:t>
      </w:r>
      <w:r w:rsidR="00012D01" w:rsidRPr="00413B6C">
        <w:rPr>
          <w:rFonts w:eastAsiaTheme="minorHAnsi"/>
          <w:lang w:eastAsia="en-US"/>
        </w:rPr>
        <w:t>:</w:t>
      </w:r>
      <w:r w:rsidRPr="00413B6C">
        <w:rPr>
          <w:rFonts w:eastAsiaTheme="minorHAnsi"/>
          <w:lang w:eastAsia="en-US"/>
        </w:rPr>
        <w:t xml:space="preserve"> kandidati su dužni dostaviti </w:t>
      </w:r>
      <w:r w:rsidR="00660817" w:rsidRPr="00413B6C">
        <w:rPr>
          <w:rFonts w:eastAsiaTheme="minorHAnsi"/>
          <w:lang w:eastAsia="en-US"/>
        </w:rPr>
        <w:t>potvrd</w:t>
      </w:r>
      <w:r w:rsidRPr="00413B6C">
        <w:rPr>
          <w:rFonts w:eastAsiaTheme="minorHAnsi"/>
          <w:lang w:eastAsia="en-US"/>
        </w:rPr>
        <w:t>u</w:t>
      </w:r>
      <w:r w:rsidR="00660817" w:rsidRPr="00413B6C">
        <w:rPr>
          <w:rFonts w:eastAsiaTheme="minorHAnsi"/>
          <w:lang w:eastAsia="en-US"/>
        </w:rPr>
        <w:t xml:space="preserve"> Hrvatskog zavoda za socijalni rad da protiv </w:t>
      </w:r>
      <w:r w:rsidRPr="00413B6C">
        <w:rPr>
          <w:rFonts w:eastAsiaTheme="minorHAnsi"/>
          <w:lang w:eastAsia="en-US"/>
        </w:rPr>
        <w:t>njih</w:t>
      </w:r>
      <w:r w:rsidR="00660817" w:rsidRPr="00413B6C">
        <w:rPr>
          <w:rFonts w:eastAsiaTheme="minorHAnsi"/>
          <w:lang w:eastAsia="en-US"/>
        </w:rPr>
        <w:t xml:space="preserve"> nisu izrečene mj</w:t>
      </w:r>
      <w:r w:rsidR="006F606C">
        <w:rPr>
          <w:rFonts w:eastAsiaTheme="minorHAnsi"/>
          <w:lang w:eastAsia="en-US"/>
        </w:rPr>
        <w:t xml:space="preserve">ere iz članka 25. Zakona. </w:t>
      </w:r>
      <w:r w:rsidR="00660817" w:rsidRPr="00413B6C">
        <w:rPr>
          <w:rFonts w:eastAsiaTheme="minorHAnsi"/>
          <w:lang w:eastAsia="en-US"/>
        </w:rPr>
        <w:t xml:space="preserve"> </w:t>
      </w:r>
      <w:bookmarkEnd w:id="5"/>
    </w:p>
    <w:p w14:paraId="10F160DE" w14:textId="0B8C8DD7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Osim pisane prijave na </w:t>
      </w:r>
      <w:r w:rsidR="00DB1466" w:rsidRPr="00DB1466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>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01183C7B" w14:textId="24C0CAAD" w:rsidR="00492BB1" w:rsidRPr="00340ACB" w:rsidRDefault="00492BB1" w:rsidP="00340ACB">
      <w:pPr>
        <w:spacing w:line="276" w:lineRule="auto"/>
        <w:rPr>
          <w:rFonts w:cstheme="minorHAnsi"/>
        </w:rPr>
      </w:pPr>
      <w:r>
        <w:rPr>
          <w:rFonts w:cstheme="minorHAnsi"/>
        </w:rPr>
        <w:t>- položen vozački ispit „B“ kategorije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0475323D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7A1A7A3F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 xml:space="preserve">Na </w:t>
      </w:r>
      <w:r w:rsidR="00DB1466" w:rsidRPr="00DB1466">
        <w:rPr>
          <w:rFonts w:eastAsiaTheme="minorHAnsi"/>
          <w:lang w:eastAsia="en-US"/>
        </w:rPr>
        <w:t>oglas</w:t>
      </w:r>
      <w:r w:rsidRPr="00614DAD">
        <w:rPr>
          <w:rFonts w:eastAsiaTheme="minorHAnsi"/>
          <w:lang w:eastAsia="en-US"/>
        </w:rPr>
        <w:t xml:space="preserve"> se, pod ravnopravnim uvjetima, imaju pravo javiti osobe oba spola (članak 13. stavak 2. Zakona o ravnopravnosti spolova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614DAD">
        <w:rPr>
          <w:rFonts w:eastAsiaTheme="minorHAnsi"/>
          <w:lang w:eastAsia="en-US"/>
        </w:rPr>
        <w:t>broj 82/08, 69/17).</w:t>
      </w:r>
    </w:p>
    <w:p w14:paraId="083CA76C" w14:textId="61B9058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="00690301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7582DDEB" w14:textId="77777777" w:rsidR="006F606C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68B08E06" w14:textId="16AAB2BA" w:rsidR="006F60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 xml:space="preserve">sukladno članku 102. Zakona o hrvatskim braniteljima iz Domovinskog rata i članovima njihovih obitelji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 xml:space="preserve">broj 121/17, 98/19, 84/21 i 156/23), članku 48. f Zakona o zaštiti vojnih i civilnih invalida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 xml:space="preserve">), članku 48. Zakona o civilnim stradalnicima iz Domovinskog rata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4D08DA">
        <w:rPr>
          <w:rFonts w:eastAsiaTheme="minorHAnsi"/>
          <w:lang w:eastAsia="en-US"/>
        </w:rPr>
        <w:t>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</w:t>
      </w:r>
      <w:r w:rsidR="0002478D">
        <w:rPr>
          <w:rFonts w:eastAsiaTheme="minorHAnsi"/>
          <w:lang w:eastAsia="en-US"/>
        </w:rPr>
        <w:t>oglas</w:t>
      </w:r>
      <w:r w:rsidRPr="00D007ED">
        <w:rPr>
          <w:rFonts w:eastAsiaTheme="minorHAnsi"/>
          <w:lang w:eastAsia="en-US"/>
        </w:rPr>
        <w:t xml:space="preserve">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>ostale kandidate samo pod jednakim uvjetima.</w:t>
      </w:r>
    </w:p>
    <w:p w14:paraId="01C5C1CE" w14:textId="38888705" w:rsidR="00660817" w:rsidRP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 xml:space="preserve"> </w:t>
      </w:r>
    </w:p>
    <w:p w14:paraId="1AA8BCE0" w14:textId="1205AD59" w:rsidR="00660817" w:rsidRDefault="00660817" w:rsidP="0002478D">
      <w:pPr>
        <w:spacing w:line="276" w:lineRule="auto"/>
        <w:jc w:val="both"/>
      </w:pPr>
      <w:r>
        <w:rPr>
          <w:rFonts w:eastAsiaTheme="minorHAnsi"/>
          <w:lang w:eastAsia="en-US"/>
        </w:rPr>
        <w:t>Kandidat/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7C5CF1CC" w14:textId="77777777" w:rsidR="006F606C" w:rsidRPr="00656D24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4799A06F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 xml:space="preserve">svi dokumenti dostavljeni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automatski daje privolu Dječjem vrtiću Metković za prikupljanje i obradu osobnih podataka navedenih u prijavi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i </w:t>
      </w:r>
      <w:r w:rsidRPr="00656D24">
        <w:rPr>
          <w:rFonts w:eastAsiaTheme="minorHAnsi"/>
          <w:lang w:eastAsia="en-US"/>
        </w:rPr>
        <w:lastRenderedPageBreak/>
        <w:t xml:space="preserve">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>.</w:t>
      </w:r>
    </w:p>
    <w:bookmarkEnd w:id="6"/>
    <w:p w14:paraId="0C51AD09" w14:textId="3D5F6D64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Kandidatom prijavljenim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</w:t>
      </w:r>
      <w:r w:rsidR="0002478D" w:rsidRPr="0002478D">
        <w:rPr>
          <w:rFonts w:eastAsiaTheme="minorHAnsi"/>
          <w:lang w:eastAsia="en-US"/>
        </w:rPr>
        <w:t>oglas</w:t>
      </w:r>
      <w:r w:rsidR="0002478D">
        <w:rPr>
          <w:rFonts w:eastAsiaTheme="minorHAnsi"/>
          <w:lang w:eastAsia="en-US"/>
        </w:rPr>
        <w:t>a.</w:t>
      </w:r>
      <w:r w:rsidR="0002478D" w:rsidRPr="0002478D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A06ACA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45CC64B8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 xml:space="preserve">Rok za podnošenje prijava je osam (8) dana od dana objave </w:t>
            </w:r>
            <w:r w:rsidR="0002478D">
              <w:rPr>
                <w:rFonts w:cstheme="minorHAnsi"/>
                <w:b/>
                <w:bCs/>
              </w:rPr>
              <w:t>oglasa</w:t>
            </w:r>
            <w:r w:rsidRPr="00865592">
              <w:rPr>
                <w:rFonts w:cstheme="minorHAnsi"/>
                <w:b/>
                <w:bCs/>
              </w:rPr>
              <w:t>.</w:t>
            </w:r>
          </w:p>
          <w:p w14:paraId="7C766D6F" w14:textId="2061AE33" w:rsidR="00E45775" w:rsidRPr="00865592" w:rsidRDefault="0002478D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Oglas</w:t>
            </w:r>
            <w:r w:rsidR="00E45775" w:rsidRPr="00690301">
              <w:rPr>
                <w:rFonts w:cstheme="minorHAnsi"/>
              </w:rPr>
              <w:t xml:space="preserve"> je objavljen</w:t>
            </w:r>
            <w:r w:rsidR="00E45775" w:rsidRPr="00690301">
              <w:rPr>
                <w:rFonts w:cstheme="minorHAnsi"/>
                <w:b/>
                <w:bCs/>
              </w:rPr>
              <w:t xml:space="preserve"> </w:t>
            </w:r>
            <w:r w:rsidR="00C52B7F">
              <w:rPr>
                <w:rFonts w:cstheme="minorHAnsi"/>
                <w:b/>
                <w:bCs/>
              </w:rPr>
              <w:t>05</w:t>
            </w:r>
            <w:r w:rsidR="003F73B1">
              <w:rPr>
                <w:rFonts w:cstheme="minorHAnsi"/>
                <w:b/>
                <w:bCs/>
              </w:rPr>
              <w:t>.</w:t>
            </w:r>
            <w:r w:rsidR="00C52B7F">
              <w:rPr>
                <w:rFonts w:cstheme="minorHAnsi"/>
                <w:b/>
                <w:bCs/>
              </w:rPr>
              <w:t>listopada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 202</w:t>
            </w:r>
            <w:r w:rsidR="00C52B7F">
              <w:rPr>
                <w:rFonts w:cstheme="minorHAnsi"/>
                <w:b/>
                <w:bCs/>
                <w:shd w:val="clear" w:color="auto" w:fill="EAF1DD" w:themeFill="accent3" w:themeFillTint="33"/>
              </w:rPr>
              <w:t>6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. godine i traje do </w:t>
            </w:r>
            <w:r w:rsidR="00C52B7F">
              <w:rPr>
                <w:rFonts w:cstheme="minorHAnsi"/>
                <w:b/>
                <w:bCs/>
                <w:shd w:val="clear" w:color="auto" w:fill="EAF1DD" w:themeFill="accent3" w:themeFillTint="33"/>
              </w:rPr>
              <w:t>13</w:t>
            </w:r>
            <w:r w:rsidR="003F73B1">
              <w:rPr>
                <w:rFonts w:cstheme="minorHAnsi"/>
                <w:b/>
                <w:bCs/>
                <w:shd w:val="clear" w:color="auto" w:fill="EAF1DD" w:themeFill="accent3" w:themeFillTint="33"/>
              </w:rPr>
              <w:t>.</w:t>
            </w:r>
            <w:r w:rsidR="00C52B7F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 listopada</w:t>
            </w:r>
            <w:r w:rsidR="00E45775" w:rsidRPr="0002478D">
              <w:rPr>
                <w:rFonts w:cstheme="minorHAnsi"/>
                <w:b/>
                <w:bCs/>
              </w:rPr>
              <w:t xml:space="preserve"> 202</w:t>
            </w:r>
            <w:r w:rsidR="00C52B7F">
              <w:rPr>
                <w:rFonts w:cstheme="minorHAnsi"/>
                <w:b/>
                <w:bCs/>
              </w:rPr>
              <w:t>6</w:t>
            </w:r>
            <w:r w:rsidR="00E45775" w:rsidRPr="0002478D">
              <w:rPr>
                <w:rFonts w:cstheme="minorHAnsi"/>
                <w:b/>
                <w:bCs/>
              </w:rPr>
              <w:t>. godine</w:t>
            </w:r>
            <w:r w:rsidR="00E45775" w:rsidRPr="00690301">
              <w:rPr>
                <w:rFonts w:cstheme="minorHAnsi"/>
                <w:b/>
                <w:bCs/>
              </w:rPr>
              <w:t>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75BEA731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</w:t>
      </w:r>
      <w:r w:rsidR="0002478D">
        <w:rPr>
          <w:rFonts w:eastAsiaTheme="minorHAnsi"/>
          <w:lang w:eastAsia="en-US"/>
        </w:rPr>
        <w:t>oglas</w:t>
      </w:r>
      <w:r w:rsidRPr="00865592">
        <w:rPr>
          <w:rFonts w:eastAsiaTheme="minorHAnsi"/>
          <w:lang w:eastAsia="en-US"/>
        </w:rPr>
        <w:t xml:space="preserve">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41676183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05726C50" w14:textId="74B29BB8" w:rsidR="00E45775" w:rsidRPr="00865592" w:rsidRDefault="00E45775" w:rsidP="00E45775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lang w:eastAsia="en-US"/>
              </w:rPr>
              <w:t>s naznakom</w:t>
            </w:r>
            <w:r w:rsidRPr="00865592">
              <w:rPr>
                <w:rFonts w:eastAsiaTheme="minorHAnsi"/>
                <w:b/>
                <w:bCs/>
                <w:lang w:eastAsia="en-US"/>
              </w:rPr>
              <w:t xml:space="preserve"> „</w:t>
            </w:r>
            <w:r w:rsidRPr="00865592">
              <w:rPr>
                <w:b/>
                <w:bCs/>
                <w:color w:val="000000"/>
              </w:rPr>
              <w:t xml:space="preserve">Prijava na </w:t>
            </w:r>
            <w:r w:rsidR="0002478D">
              <w:rPr>
                <w:b/>
                <w:bCs/>
                <w:color w:val="000000"/>
              </w:rPr>
              <w:t>oglas</w:t>
            </w:r>
            <w:r w:rsidRPr="00865592">
              <w:rPr>
                <w:b/>
                <w:bCs/>
                <w:color w:val="000000"/>
              </w:rPr>
              <w:t xml:space="preserve"> </w:t>
            </w:r>
            <w:r w:rsidR="003F73B1">
              <w:rPr>
                <w:b/>
                <w:bCs/>
                <w:color w:val="000000"/>
              </w:rPr>
              <w:t>–</w:t>
            </w:r>
            <w:r w:rsidRPr="00865592">
              <w:rPr>
                <w:b/>
                <w:bCs/>
                <w:color w:val="000000"/>
              </w:rPr>
              <w:t xml:space="preserve"> </w:t>
            </w:r>
            <w:r w:rsidR="003F73B1">
              <w:rPr>
                <w:rFonts w:eastAsiaTheme="minorHAnsi"/>
                <w:b/>
                <w:bCs/>
                <w:lang w:eastAsia="en-US"/>
              </w:rPr>
              <w:t>Ekonom</w:t>
            </w:r>
            <w:r w:rsidRPr="00865592">
              <w:rPr>
                <w:rFonts w:eastAsiaTheme="minorHAnsi"/>
                <w:b/>
                <w:bCs/>
                <w:lang w:eastAsia="en-US"/>
              </w:rPr>
              <w:t xml:space="preserve"> - ne otvaraj“.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076468C1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</w:t>
      </w:r>
      <w:r w:rsidR="0002478D">
        <w:rPr>
          <w:rFonts w:eastAsiaTheme="minorHAnsi"/>
          <w:lang w:eastAsia="en-US"/>
        </w:rPr>
        <w:t>oglasa</w:t>
      </w:r>
      <w:r w:rsidRPr="00865592">
        <w:rPr>
          <w:rFonts w:eastAsiaTheme="minorHAnsi"/>
          <w:lang w:eastAsia="en-US"/>
        </w:rPr>
        <w:t xml:space="preserve"> kandidati će biti obaviješteni u roku od osam (8)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 xml:space="preserve">smatra da su svi kandidati obaviješteni o rezultatima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>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24B642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 xml:space="preserve">.                                               </w:t>
      </w:r>
    </w:p>
    <w:p w14:paraId="6278E02F" w14:textId="35710362" w:rsidR="00EB530E" w:rsidRDefault="0002478D" w:rsidP="006D00FD">
      <w:pPr>
        <w:spacing w:after="160" w:line="276" w:lineRule="auto"/>
        <w:jc w:val="both"/>
        <w:rPr>
          <w:rFonts w:cstheme="minorHAnsi"/>
        </w:rPr>
      </w:pPr>
      <w:r>
        <w:rPr>
          <w:rFonts w:eastAsiaTheme="minorHAnsi"/>
          <w:lang w:eastAsia="en-US"/>
        </w:rPr>
        <w:t>O</w:t>
      </w:r>
      <w:r w:rsidRPr="0002478D">
        <w:rPr>
          <w:rFonts w:eastAsiaTheme="minorHAnsi"/>
          <w:lang w:eastAsia="en-US"/>
        </w:rPr>
        <w:t>glas</w:t>
      </w:r>
      <w:r w:rsidR="00797939" w:rsidRPr="00B76AC0">
        <w:rPr>
          <w:rFonts w:eastAsiaTheme="minorHAnsi"/>
          <w:lang w:eastAsia="en-US"/>
        </w:rPr>
        <w:t xml:space="preserve">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="00797939"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Dječjeg vrtića </w:t>
      </w:r>
      <w:r w:rsidR="00797939" w:rsidRPr="00C86AB2">
        <w:rPr>
          <w:rFonts w:eastAsiaTheme="minorHAnsi"/>
          <w:lang w:eastAsia="en-US"/>
        </w:rPr>
        <w:t>Metković</w:t>
      </w:r>
      <w:bookmarkStart w:id="10" w:name="_Hlk187407884"/>
      <w:r w:rsidR="00CC3C8E" w:rsidRPr="00C86AB2">
        <w:rPr>
          <w:rFonts w:eastAsiaTheme="minorHAnsi"/>
          <w:lang w:eastAsia="en-US"/>
        </w:rPr>
        <w:t xml:space="preserve"> </w:t>
      </w:r>
      <w:r w:rsidR="00C52B7F">
        <w:rPr>
          <w:rFonts w:eastAsiaTheme="minorHAnsi"/>
          <w:lang w:eastAsia="en-US"/>
        </w:rPr>
        <w:t>05</w:t>
      </w:r>
      <w:r w:rsidR="003F73B1">
        <w:rPr>
          <w:rFonts w:eastAsiaTheme="minorHAnsi"/>
          <w:lang w:eastAsia="en-US"/>
        </w:rPr>
        <w:t>.</w:t>
      </w:r>
      <w:r w:rsidR="00C52B7F">
        <w:rPr>
          <w:rFonts w:eastAsiaTheme="minorHAnsi"/>
          <w:lang w:eastAsia="en-US"/>
        </w:rPr>
        <w:t>listopada</w:t>
      </w:r>
      <w:r w:rsidR="001273BC" w:rsidRPr="00C86AB2">
        <w:rPr>
          <w:rFonts w:eastAsiaTheme="minorHAnsi"/>
          <w:lang w:eastAsia="en-US"/>
        </w:rPr>
        <w:t xml:space="preserve"> 202</w:t>
      </w:r>
      <w:r w:rsidR="00C52B7F">
        <w:rPr>
          <w:rFonts w:eastAsiaTheme="minorHAnsi"/>
          <w:lang w:eastAsia="en-US"/>
        </w:rPr>
        <w:t>6</w:t>
      </w:r>
      <w:r w:rsidR="001273BC" w:rsidRPr="00C86AB2">
        <w:rPr>
          <w:rFonts w:eastAsiaTheme="minorHAnsi"/>
          <w:lang w:eastAsia="en-US"/>
        </w:rPr>
        <w:t xml:space="preserve">. </w:t>
      </w:r>
      <w:bookmarkEnd w:id="10"/>
      <w:r w:rsidR="001273BC" w:rsidRPr="00C86AB2">
        <w:rPr>
          <w:rFonts w:eastAsiaTheme="minorHAnsi"/>
          <w:lang w:eastAsia="en-US"/>
        </w:rPr>
        <w:t>godine.</w:t>
      </w:r>
      <w:r w:rsidR="00797939"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2DBD052F" w14:textId="77777777" w:rsidR="0002478D" w:rsidRDefault="0002478D" w:rsidP="00882931">
      <w:pPr>
        <w:spacing w:line="276" w:lineRule="auto"/>
        <w:ind w:left="6372" w:firstLine="708"/>
        <w:jc w:val="both"/>
        <w:rPr>
          <w:rFonts w:cstheme="minorHAnsi"/>
          <w:b/>
          <w:bCs/>
        </w:rPr>
      </w:pPr>
    </w:p>
    <w:p w14:paraId="6669502D" w14:textId="227CEDD7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7C325BD4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3A6C3C">
        <w:rPr>
          <w:rFonts w:cstheme="minorHAnsi"/>
        </w:rPr>
        <w:t xml:space="preserve">  </w:t>
      </w:r>
      <w:r w:rsidR="00C61CAC">
        <w:rPr>
          <w:rFonts w:cstheme="minorHAnsi"/>
        </w:rPr>
        <w:t xml:space="preserve"> </w:t>
      </w:r>
      <w:r w:rsidRPr="00946C69">
        <w:rPr>
          <w:rFonts w:cstheme="minorHAnsi"/>
        </w:rPr>
        <w:t>Julijana Bebić</w:t>
      </w:r>
      <w:r w:rsidR="00C85EA4">
        <w:rPr>
          <w:rFonts w:cstheme="minorHAnsi"/>
        </w:rPr>
        <w:t xml:space="preserve"> </w:t>
      </w:r>
      <w:r w:rsidR="001812C6">
        <w:rPr>
          <w:rFonts w:cstheme="minorHAnsi"/>
        </w:rPr>
        <w:t>v.r.</w:t>
      </w:r>
    </w:p>
    <w:sectPr w:rsidR="00E41C4A" w:rsidRPr="00946C69" w:rsidSect="0045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676A6"/>
    <w:multiLevelType w:val="hybridMultilevel"/>
    <w:tmpl w:val="34D08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6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509224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2324"/>
    <w:rsid w:val="000070D7"/>
    <w:rsid w:val="00012D01"/>
    <w:rsid w:val="000147E4"/>
    <w:rsid w:val="000148F6"/>
    <w:rsid w:val="0002478D"/>
    <w:rsid w:val="000306A8"/>
    <w:rsid w:val="00030FE5"/>
    <w:rsid w:val="00031F0B"/>
    <w:rsid w:val="00041BD0"/>
    <w:rsid w:val="0004676C"/>
    <w:rsid w:val="00051948"/>
    <w:rsid w:val="00056D33"/>
    <w:rsid w:val="00067EAF"/>
    <w:rsid w:val="00080547"/>
    <w:rsid w:val="00085792"/>
    <w:rsid w:val="00095B6F"/>
    <w:rsid w:val="000B1E3C"/>
    <w:rsid w:val="000B1FDA"/>
    <w:rsid w:val="000B54B9"/>
    <w:rsid w:val="000C5262"/>
    <w:rsid w:val="000C703B"/>
    <w:rsid w:val="000D28A9"/>
    <w:rsid w:val="000D7237"/>
    <w:rsid w:val="000F5144"/>
    <w:rsid w:val="001177ED"/>
    <w:rsid w:val="001273BC"/>
    <w:rsid w:val="001300C0"/>
    <w:rsid w:val="00130813"/>
    <w:rsid w:val="0013114D"/>
    <w:rsid w:val="0014092A"/>
    <w:rsid w:val="00176B0D"/>
    <w:rsid w:val="001778C4"/>
    <w:rsid w:val="001812C6"/>
    <w:rsid w:val="001A77E0"/>
    <w:rsid w:val="001C5FEC"/>
    <w:rsid w:val="001F0745"/>
    <w:rsid w:val="002057F6"/>
    <w:rsid w:val="0021141B"/>
    <w:rsid w:val="0023154E"/>
    <w:rsid w:val="00250053"/>
    <w:rsid w:val="00251242"/>
    <w:rsid w:val="00252F85"/>
    <w:rsid w:val="0026675A"/>
    <w:rsid w:val="00267150"/>
    <w:rsid w:val="002735EA"/>
    <w:rsid w:val="00296ECE"/>
    <w:rsid w:val="002A1325"/>
    <w:rsid w:val="002A4869"/>
    <w:rsid w:val="002A56F8"/>
    <w:rsid w:val="002B2F69"/>
    <w:rsid w:val="002B39F8"/>
    <w:rsid w:val="002B543F"/>
    <w:rsid w:val="002C526A"/>
    <w:rsid w:val="002D6176"/>
    <w:rsid w:val="002F6AFB"/>
    <w:rsid w:val="00304114"/>
    <w:rsid w:val="00305D5A"/>
    <w:rsid w:val="003200C8"/>
    <w:rsid w:val="00321C74"/>
    <w:rsid w:val="00340ACB"/>
    <w:rsid w:val="00340D05"/>
    <w:rsid w:val="00343FA1"/>
    <w:rsid w:val="0034734D"/>
    <w:rsid w:val="003576BF"/>
    <w:rsid w:val="00363C0F"/>
    <w:rsid w:val="00380B99"/>
    <w:rsid w:val="0038121E"/>
    <w:rsid w:val="003A6C3C"/>
    <w:rsid w:val="003B795D"/>
    <w:rsid w:val="003C72EC"/>
    <w:rsid w:val="003E2A09"/>
    <w:rsid w:val="003E5CCF"/>
    <w:rsid w:val="003F73B1"/>
    <w:rsid w:val="004062CA"/>
    <w:rsid w:val="00413B6C"/>
    <w:rsid w:val="00432810"/>
    <w:rsid w:val="004339CA"/>
    <w:rsid w:val="00436381"/>
    <w:rsid w:val="00443931"/>
    <w:rsid w:val="00446607"/>
    <w:rsid w:val="00454D1F"/>
    <w:rsid w:val="00456E38"/>
    <w:rsid w:val="0045715D"/>
    <w:rsid w:val="004615D9"/>
    <w:rsid w:val="004666E0"/>
    <w:rsid w:val="00492BB1"/>
    <w:rsid w:val="004C324E"/>
    <w:rsid w:val="004C791A"/>
    <w:rsid w:val="004D1008"/>
    <w:rsid w:val="004D6243"/>
    <w:rsid w:val="004E0528"/>
    <w:rsid w:val="004E76ED"/>
    <w:rsid w:val="00525321"/>
    <w:rsid w:val="00526257"/>
    <w:rsid w:val="00534470"/>
    <w:rsid w:val="0053610E"/>
    <w:rsid w:val="00537777"/>
    <w:rsid w:val="00541F88"/>
    <w:rsid w:val="0054320E"/>
    <w:rsid w:val="00546E5C"/>
    <w:rsid w:val="00567924"/>
    <w:rsid w:val="00591504"/>
    <w:rsid w:val="005A636D"/>
    <w:rsid w:val="005B447E"/>
    <w:rsid w:val="005B4ADF"/>
    <w:rsid w:val="005C5E6B"/>
    <w:rsid w:val="005D32BA"/>
    <w:rsid w:val="00602097"/>
    <w:rsid w:val="00602E0F"/>
    <w:rsid w:val="006143EE"/>
    <w:rsid w:val="00614DAD"/>
    <w:rsid w:val="006304D6"/>
    <w:rsid w:val="00637F8D"/>
    <w:rsid w:val="006421FA"/>
    <w:rsid w:val="00647356"/>
    <w:rsid w:val="00654E7D"/>
    <w:rsid w:val="00656D24"/>
    <w:rsid w:val="0066008E"/>
    <w:rsid w:val="00660817"/>
    <w:rsid w:val="00661761"/>
    <w:rsid w:val="00670A6C"/>
    <w:rsid w:val="00687EF5"/>
    <w:rsid w:val="00690301"/>
    <w:rsid w:val="006A11A9"/>
    <w:rsid w:val="006A5419"/>
    <w:rsid w:val="006B5AA9"/>
    <w:rsid w:val="006C34A7"/>
    <w:rsid w:val="006D00FD"/>
    <w:rsid w:val="006D5366"/>
    <w:rsid w:val="006E0CC7"/>
    <w:rsid w:val="006F606C"/>
    <w:rsid w:val="00700CF2"/>
    <w:rsid w:val="00712DD5"/>
    <w:rsid w:val="00716934"/>
    <w:rsid w:val="007206C9"/>
    <w:rsid w:val="0073369A"/>
    <w:rsid w:val="007420CD"/>
    <w:rsid w:val="0077587B"/>
    <w:rsid w:val="00776BA2"/>
    <w:rsid w:val="00783DB0"/>
    <w:rsid w:val="00784218"/>
    <w:rsid w:val="007852BC"/>
    <w:rsid w:val="00797939"/>
    <w:rsid w:val="007C632B"/>
    <w:rsid w:val="007D3D50"/>
    <w:rsid w:val="007D6858"/>
    <w:rsid w:val="007D783C"/>
    <w:rsid w:val="00801614"/>
    <w:rsid w:val="00801FC2"/>
    <w:rsid w:val="00814E2A"/>
    <w:rsid w:val="00820ED2"/>
    <w:rsid w:val="008278E5"/>
    <w:rsid w:val="0083028C"/>
    <w:rsid w:val="00840B1A"/>
    <w:rsid w:val="00850B65"/>
    <w:rsid w:val="0085485A"/>
    <w:rsid w:val="0086013D"/>
    <w:rsid w:val="00862EA3"/>
    <w:rsid w:val="00865592"/>
    <w:rsid w:val="00882931"/>
    <w:rsid w:val="00885740"/>
    <w:rsid w:val="00893CBD"/>
    <w:rsid w:val="008A382F"/>
    <w:rsid w:val="008A5BCC"/>
    <w:rsid w:val="008B0532"/>
    <w:rsid w:val="008B6464"/>
    <w:rsid w:val="008C3772"/>
    <w:rsid w:val="008D31DC"/>
    <w:rsid w:val="0091022C"/>
    <w:rsid w:val="0091168A"/>
    <w:rsid w:val="009224D4"/>
    <w:rsid w:val="0094619F"/>
    <w:rsid w:val="00946C69"/>
    <w:rsid w:val="009848AA"/>
    <w:rsid w:val="0098608F"/>
    <w:rsid w:val="009A2446"/>
    <w:rsid w:val="009A3377"/>
    <w:rsid w:val="009B3B39"/>
    <w:rsid w:val="009C6C81"/>
    <w:rsid w:val="009D20FE"/>
    <w:rsid w:val="009D4798"/>
    <w:rsid w:val="009D4F6E"/>
    <w:rsid w:val="009E1BD6"/>
    <w:rsid w:val="009E6D6F"/>
    <w:rsid w:val="00A02E27"/>
    <w:rsid w:val="00A06ACA"/>
    <w:rsid w:val="00A16B36"/>
    <w:rsid w:val="00A22BEF"/>
    <w:rsid w:val="00A45B6E"/>
    <w:rsid w:val="00A5048E"/>
    <w:rsid w:val="00A54C12"/>
    <w:rsid w:val="00A96BC2"/>
    <w:rsid w:val="00AA1645"/>
    <w:rsid w:val="00AA1B23"/>
    <w:rsid w:val="00AA3399"/>
    <w:rsid w:val="00AB3C95"/>
    <w:rsid w:val="00AC3BE8"/>
    <w:rsid w:val="00AE4907"/>
    <w:rsid w:val="00AF411B"/>
    <w:rsid w:val="00B00B38"/>
    <w:rsid w:val="00B016F6"/>
    <w:rsid w:val="00B05662"/>
    <w:rsid w:val="00B111B5"/>
    <w:rsid w:val="00B27056"/>
    <w:rsid w:val="00B47C6E"/>
    <w:rsid w:val="00B76AC0"/>
    <w:rsid w:val="00B8386B"/>
    <w:rsid w:val="00BE5D04"/>
    <w:rsid w:val="00BF780F"/>
    <w:rsid w:val="00C25A26"/>
    <w:rsid w:val="00C3660B"/>
    <w:rsid w:val="00C52B7F"/>
    <w:rsid w:val="00C61CAC"/>
    <w:rsid w:val="00C6609A"/>
    <w:rsid w:val="00C85EA4"/>
    <w:rsid w:val="00C86AB2"/>
    <w:rsid w:val="00C9541D"/>
    <w:rsid w:val="00CB4DE6"/>
    <w:rsid w:val="00CC3C8E"/>
    <w:rsid w:val="00CC66B4"/>
    <w:rsid w:val="00CD4A34"/>
    <w:rsid w:val="00CD7932"/>
    <w:rsid w:val="00D007ED"/>
    <w:rsid w:val="00D01209"/>
    <w:rsid w:val="00D10843"/>
    <w:rsid w:val="00D1221E"/>
    <w:rsid w:val="00D169D7"/>
    <w:rsid w:val="00D337ED"/>
    <w:rsid w:val="00D56F85"/>
    <w:rsid w:val="00D621A5"/>
    <w:rsid w:val="00D63454"/>
    <w:rsid w:val="00D75849"/>
    <w:rsid w:val="00D760DC"/>
    <w:rsid w:val="00D81C88"/>
    <w:rsid w:val="00D82005"/>
    <w:rsid w:val="00D8205A"/>
    <w:rsid w:val="00D9315D"/>
    <w:rsid w:val="00D94203"/>
    <w:rsid w:val="00DA3939"/>
    <w:rsid w:val="00DA588F"/>
    <w:rsid w:val="00DB1466"/>
    <w:rsid w:val="00DB44AB"/>
    <w:rsid w:val="00DC1336"/>
    <w:rsid w:val="00DD71EE"/>
    <w:rsid w:val="00DF2413"/>
    <w:rsid w:val="00DF384F"/>
    <w:rsid w:val="00DF40B1"/>
    <w:rsid w:val="00DF68F1"/>
    <w:rsid w:val="00E11BC8"/>
    <w:rsid w:val="00E41C4A"/>
    <w:rsid w:val="00E45775"/>
    <w:rsid w:val="00E64869"/>
    <w:rsid w:val="00E661B5"/>
    <w:rsid w:val="00E979D4"/>
    <w:rsid w:val="00EB530E"/>
    <w:rsid w:val="00EC7D1E"/>
    <w:rsid w:val="00ED3B6F"/>
    <w:rsid w:val="00ED67A5"/>
    <w:rsid w:val="00EE0874"/>
    <w:rsid w:val="00EE22D6"/>
    <w:rsid w:val="00EF769B"/>
    <w:rsid w:val="00F017C6"/>
    <w:rsid w:val="00F061F6"/>
    <w:rsid w:val="00F219B6"/>
    <w:rsid w:val="00F26C0C"/>
    <w:rsid w:val="00F40106"/>
    <w:rsid w:val="00F616D9"/>
    <w:rsid w:val="00F64B3D"/>
    <w:rsid w:val="00F665C8"/>
    <w:rsid w:val="00F936C9"/>
    <w:rsid w:val="00F97C67"/>
    <w:rsid w:val="00FA4C21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5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6624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4</cp:revision>
  <cp:lastPrinted>2025-11-20T06:47:00Z</cp:lastPrinted>
  <dcterms:created xsi:type="dcterms:W3CDTF">2026-10-02T08:15:00Z</dcterms:created>
  <dcterms:modified xsi:type="dcterms:W3CDTF">2026-10-02T10:29:00Z</dcterms:modified>
</cp:coreProperties>
</file>