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CC6CB1" w14:textId="77777777" w:rsidR="00AA3399" w:rsidRPr="00056D33" w:rsidRDefault="001778C4" w:rsidP="00E41C4A">
      <w:pPr>
        <w:spacing w:line="276" w:lineRule="auto"/>
      </w:pPr>
      <w:r w:rsidRPr="00056D33">
        <w:rPr>
          <w:noProof/>
        </w:rPr>
        <w:drawing>
          <wp:anchor distT="0" distB="0" distL="114300" distR="114300" simplePos="0" relativeHeight="251655168" behindDoc="0" locked="0" layoutInCell="1" allowOverlap="1" wp14:anchorId="611FAE80" wp14:editId="052425DB">
            <wp:simplePos x="0" y="0"/>
            <wp:positionH relativeFrom="column">
              <wp:posOffset>671830</wp:posOffset>
            </wp:positionH>
            <wp:positionV relativeFrom="paragraph">
              <wp:posOffset>176530</wp:posOffset>
            </wp:positionV>
            <wp:extent cx="613410" cy="790575"/>
            <wp:effectExtent l="0" t="0" r="0" b="9525"/>
            <wp:wrapSquare wrapText="bothSides"/>
            <wp:docPr id="2" name="Picture 2" descr="rh_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h_grb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9729FF6" w14:textId="77777777" w:rsidR="00AA3399" w:rsidRPr="00056D33" w:rsidRDefault="00AA3399" w:rsidP="00E41C4A">
      <w:pPr>
        <w:spacing w:line="276" w:lineRule="auto"/>
      </w:pPr>
    </w:p>
    <w:p w14:paraId="1D6F7C28" w14:textId="77777777" w:rsidR="00AA3399" w:rsidRPr="00056D33" w:rsidRDefault="00AA3399" w:rsidP="00E41C4A">
      <w:pPr>
        <w:spacing w:line="276" w:lineRule="auto"/>
      </w:pPr>
    </w:p>
    <w:p w14:paraId="58FAD190" w14:textId="77777777" w:rsidR="00AA3399" w:rsidRPr="00056D33" w:rsidRDefault="00AA3399" w:rsidP="00E41C4A">
      <w:pPr>
        <w:spacing w:line="276" w:lineRule="auto"/>
      </w:pPr>
    </w:p>
    <w:p w14:paraId="68E254F1" w14:textId="77777777" w:rsidR="00F14E8E" w:rsidRDefault="00F14E8E" w:rsidP="0053610E">
      <w:pPr>
        <w:spacing w:line="276" w:lineRule="auto"/>
        <w:rPr>
          <w:b/>
        </w:rPr>
      </w:pPr>
    </w:p>
    <w:p w14:paraId="0C432BE9" w14:textId="04165C5F" w:rsidR="00AA3399" w:rsidRPr="008238E8" w:rsidRDefault="009224D4" w:rsidP="0053610E">
      <w:pPr>
        <w:spacing w:line="276" w:lineRule="auto"/>
        <w:rPr>
          <w:b/>
        </w:rPr>
      </w:pPr>
      <w:r w:rsidRPr="008238E8">
        <w:rPr>
          <w:b/>
        </w:rPr>
        <w:t>REPUBLIKA HRVATSKA</w:t>
      </w:r>
    </w:p>
    <w:p w14:paraId="0262C29E" w14:textId="77777777" w:rsidR="00C86D8E" w:rsidRPr="008238E8" w:rsidRDefault="0053610E" w:rsidP="00C86D8E">
      <w:pPr>
        <w:spacing w:line="276" w:lineRule="auto"/>
        <w:rPr>
          <w:bCs/>
        </w:rPr>
      </w:pPr>
      <w:r w:rsidRPr="008238E8">
        <w:rPr>
          <w:b/>
        </w:rPr>
        <w:t>DJEČJI VRTIĆ METKOVIĆ</w:t>
      </w:r>
      <w:r w:rsidR="00DA3939" w:rsidRPr="008238E8">
        <w:rPr>
          <w:bCs/>
        </w:rPr>
        <w:tab/>
      </w:r>
    </w:p>
    <w:p w14:paraId="6795D3F6" w14:textId="0DDCB58C" w:rsidR="00C86D8E" w:rsidRPr="008238E8" w:rsidRDefault="00C86D8E" w:rsidP="00C86D8E">
      <w:pPr>
        <w:spacing w:line="276" w:lineRule="auto"/>
        <w:rPr>
          <w:b/>
        </w:rPr>
      </w:pPr>
      <w:r w:rsidRPr="008238E8">
        <w:t>UPRAVNO VIJEĆE</w:t>
      </w:r>
    </w:p>
    <w:p w14:paraId="0CEBB886" w14:textId="77777777" w:rsidR="008238E8" w:rsidRDefault="008238E8" w:rsidP="00C86D8E">
      <w:pPr>
        <w:jc w:val="both"/>
      </w:pPr>
    </w:p>
    <w:p w14:paraId="79F16F10" w14:textId="66AD4878" w:rsidR="00C86D8E" w:rsidRPr="00232C26" w:rsidRDefault="00C86D8E" w:rsidP="00C86D8E">
      <w:pPr>
        <w:jc w:val="both"/>
      </w:pPr>
      <w:r w:rsidRPr="00232C26">
        <w:t>KLASA: 601-05/2</w:t>
      </w:r>
      <w:r w:rsidR="007D4317">
        <w:t>6</w:t>
      </w:r>
      <w:r w:rsidRPr="00232C26">
        <w:t>-01/</w:t>
      </w:r>
      <w:r w:rsidR="007D4317">
        <w:t>8</w:t>
      </w:r>
    </w:p>
    <w:p w14:paraId="3E3EABD4" w14:textId="39D17215" w:rsidR="00C86D8E" w:rsidRPr="00232C26" w:rsidRDefault="00C86D8E" w:rsidP="00C86D8E">
      <w:pPr>
        <w:jc w:val="both"/>
      </w:pPr>
      <w:r w:rsidRPr="00232C26">
        <w:t>URBROJ: 2117-107-02-2</w:t>
      </w:r>
      <w:r w:rsidR="007D4317">
        <w:t>6</w:t>
      </w:r>
      <w:r w:rsidRPr="00232C26">
        <w:t>-</w:t>
      </w:r>
      <w:r w:rsidR="007D4317">
        <w:t>3</w:t>
      </w:r>
    </w:p>
    <w:p w14:paraId="0552B6F7" w14:textId="58643AFD" w:rsidR="00C86D8E" w:rsidRPr="008238E8" w:rsidRDefault="00C86D8E" w:rsidP="00C86D8E">
      <w:pPr>
        <w:jc w:val="both"/>
      </w:pPr>
      <w:r w:rsidRPr="00DB281D">
        <w:t xml:space="preserve">Metković, </w:t>
      </w:r>
      <w:r w:rsidR="00DB281D" w:rsidRPr="00DB281D">
        <w:t>2</w:t>
      </w:r>
      <w:r w:rsidR="007D4317">
        <w:t>1</w:t>
      </w:r>
      <w:r w:rsidR="00A66C37" w:rsidRPr="00DB281D">
        <w:t>. kolovoza</w:t>
      </w:r>
      <w:r w:rsidR="00AF2B48" w:rsidRPr="00DB281D">
        <w:t xml:space="preserve"> 202</w:t>
      </w:r>
      <w:r w:rsidR="007D4317">
        <w:t>6</w:t>
      </w:r>
      <w:r w:rsidRPr="00DB281D">
        <w:t>. godine</w:t>
      </w:r>
    </w:p>
    <w:p w14:paraId="7805DED8" w14:textId="77777777" w:rsidR="00C86D8E" w:rsidRPr="008238E8" w:rsidRDefault="00C86D8E" w:rsidP="00C86D8E">
      <w:pPr>
        <w:jc w:val="both"/>
      </w:pPr>
    </w:p>
    <w:p w14:paraId="660D3EE1" w14:textId="77777777" w:rsidR="00C86D8E" w:rsidRPr="008238E8" w:rsidRDefault="00C86D8E" w:rsidP="00C86D8E"/>
    <w:p w14:paraId="2D605490" w14:textId="7C1FD981" w:rsidR="00C91E58" w:rsidRPr="00802639" w:rsidRDefault="00C91E58" w:rsidP="00C91E58">
      <w:pPr>
        <w:spacing w:line="23" w:lineRule="atLeast"/>
        <w:jc w:val="both"/>
      </w:pPr>
      <w:r w:rsidRPr="00802639">
        <w:t>Na temelju članka 56. Statuta Dječjeg vrtića Metković (K</w:t>
      </w:r>
      <w:r>
        <w:t>LASA</w:t>
      </w:r>
      <w:r w:rsidRPr="00802639">
        <w:t>: 601-02/14-02/01, U</w:t>
      </w:r>
      <w:r>
        <w:t>RBROJ</w:t>
      </w:r>
      <w:r w:rsidRPr="00802639">
        <w:t>: 2117-107-02-14-1),</w:t>
      </w:r>
      <w:r>
        <w:t xml:space="preserve"> </w:t>
      </w:r>
      <w:r w:rsidRPr="00C36134">
        <w:rPr>
          <w:color w:val="000000"/>
        </w:rPr>
        <w:t>te u skladu s odredbama Izmjena i dopuna Statuta Dječjeg vrtića Metković (</w:t>
      </w:r>
      <w:r w:rsidRPr="00C36134">
        <w:rPr>
          <w:rFonts w:cs="Calibri"/>
        </w:rPr>
        <w:t>KLASA: 601-07/23-01/02</w:t>
      </w:r>
      <w:r w:rsidRPr="00C36134">
        <w:t xml:space="preserve">, </w:t>
      </w:r>
      <w:r w:rsidRPr="00C36134">
        <w:rPr>
          <w:rFonts w:cs="Calibri"/>
        </w:rPr>
        <w:t>URBROJ: 2117-107-01-23-3 od 28.ožujak 2023.g.)</w:t>
      </w:r>
      <w:r>
        <w:rPr>
          <w:rFonts w:cs="Calibri"/>
        </w:rPr>
        <w:t>,</w:t>
      </w:r>
      <w:r w:rsidRPr="00802639">
        <w:t xml:space="preserve">Upravno vijeće Dječjeg vrtića Metković, na svojoj </w:t>
      </w:r>
      <w:r>
        <w:t>16</w:t>
      </w:r>
      <w:r w:rsidRPr="00FC2C81">
        <w:t xml:space="preserve">. sjednici održanoj dana </w:t>
      </w:r>
      <w:r>
        <w:t>2</w:t>
      </w:r>
      <w:r>
        <w:t>1</w:t>
      </w:r>
      <w:r>
        <w:t>. kolovoza</w:t>
      </w:r>
      <w:r w:rsidRPr="00FC2C81">
        <w:t xml:space="preserve"> 2024. godine</w:t>
      </w:r>
      <w:r>
        <w:t>,</w:t>
      </w:r>
      <w:r w:rsidRPr="00802639">
        <w:t xml:space="preserve"> donijelo je  </w:t>
      </w:r>
    </w:p>
    <w:p w14:paraId="1257058C" w14:textId="77777777" w:rsidR="00C86D8E" w:rsidRPr="008238E8" w:rsidRDefault="00C86D8E" w:rsidP="00C86D8E"/>
    <w:p w14:paraId="7AD7CEFB" w14:textId="77777777" w:rsidR="008C2B6B" w:rsidRDefault="008C2B6B" w:rsidP="00C86D8E">
      <w:pPr>
        <w:jc w:val="center"/>
        <w:rPr>
          <w:b/>
          <w:sz w:val="28"/>
          <w:szCs w:val="28"/>
        </w:rPr>
      </w:pPr>
    </w:p>
    <w:p w14:paraId="2F7C815C" w14:textId="308509DA" w:rsidR="00C86D8E" w:rsidRPr="008C2B6B" w:rsidRDefault="00C86D8E" w:rsidP="00C86D8E">
      <w:pPr>
        <w:jc w:val="center"/>
        <w:rPr>
          <w:b/>
          <w:sz w:val="28"/>
          <w:szCs w:val="28"/>
        </w:rPr>
      </w:pPr>
      <w:r w:rsidRPr="008C2B6B">
        <w:rPr>
          <w:b/>
          <w:sz w:val="28"/>
          <w:szCs w:val="28"/>
        </w:rPr>
        <w:t>O D L U K U</w:t>
      </w:r>
    </w:p>
    <w:p w14:paraId="7EC3EF17" w14:textId="77777777" w:rsidR="00DB281D" w:rsidRPr="008C2B6B" w:rsidRDefault="00DB281D" w:rsidP="00C86D8E">
      <w:pPr>
        <w:jc w:val="center"/>
        <w:rPr>
          <w:b/>
          <w:sz w:val="28"/>
          <w:szCs w:val="28"/>
        </w:rPr>
      </w:pPr>
    </w:p>
    <w:p w14:paraId="4D2E25E5" w14:textId="48769FE0" w:rsidR="008C2B6B" w:rsidRPr="008C2B6B" w:rsidRDefault="008238E8" w:rsidP="008C2B6B">
      <w:pPr>
        <w:jc w:val="center"/>
        <w:rPr>
          <w:b/>
          <w:bCs/>
          <w:sz w:val="28"/>
          <w:szCs w:val="28"/>
        </w:rPr>
      </w:pPr>
      <w:r w:rsidRPr="008C2B6B">
        <w:rPr>
          <w:b/>
          <w:sz w:val="28"/>
          <w:szCs w:val="28"/>
        </w:rPr>
        <w:t>o</w:t>
      </w:r>
      <w:r w:rsidR="00C86D8E" w:rsidRPr="008C2B6B">
        <w:rPr>
          <w:b/>
          <w:sz w:val="28"/>
          <w:szCs w:val="28"/>
        </w:rPr>
        <w:t xml:space="preserve"> </w:t>
      </w:r>
      <w:r w:rsidR="008C2B6B" w:rsidRPr="008C2B6B">
        <w:rPr>
          <w:b/>
          <w:sz w:val="28"/>
          <w:szCs w:val="28"/>
        </w:rPr>
        <w:t xml:space="preserve">prihvaćanju </w:t>
      </w:r>
      <w:bookmarkStart w:id="0" w:name="_Hlk177371056"/>
      <w:bookmarkStart w:id="1" w:name="_Hlk176939562"/>
      <w:bookmarkStart w:id="2" w:name="_Hlk156542025"/>
      <w:r w:rsidR="008C2B6B" w:rsidRPr="008C2B6B">
        <w:rPr>
          <w:b/>
          <w:bCs/>
          <w:sz w:val="28"/>
          <w:szCs w:val="28"/>
        </w:rPr>
        <w:t>Izvješća o realizaciji godišnjeg plana i programa rada DV „Metković“ za pedagošku 202</w:t>
      </w:r>
      <w:r w:rsidR="007D4317">
        <w:rPr>
          <w:b/>
          <w:bCs/>
          <w:sz w:val="28"/>
          <w:szCs w:val="28"/>
        </w:rPr>
        <w:t>5</w:t>
      </w:r>
      <w:r w:rsidR="008C2B6B" w:rsidRPr="008C2B6B">
        <w:rPr>
          <w:b/>
          <w:bCs/>
          <w:sz w:val="28"/>
          <w:szCs w:val="28"/>
        </w:rPr>
        <w:t>./202</w:t>
      </w:r>
      <w:r w:rsidR="007D4317">
        <w:rPr>
          <w:b/>
          <w:bCs/>
          <w:sz w:val="28"/>
          <w:szCs w:val="28"/>
        </w:rPr>
        <w:t>6</w:t>
      </w:r>
      <w:r w:rsidR="008C2B6B" w:rsidRPr="008C2B6B">
        <w:rPr>
          <w:b/>
          <w:bCs/>
          <w:sz w:val="28"/>
          <w:szCs w:val="28"/>
        </w:rPr>
        <w:t>. godinu</w:t>
      </w:r>
      <w:bookmarkEnd w:id="0"/>
    </w:p>
    <w:p w14:paraId="74BB9818" w14:textId="77777777" w:rsidR="008C2B6B" w:rsidRDefault="008C2B6B" w:rsidP="008C2B6B">
      <w:pPr>
        <w:jc w:val="center"/>
        <w:rPr>
          <w:b/>
          <w:bCs/>
        </w:rPr>
      </w:pPr>
    </w:p>
    <w:p w14:paraId="3D6E2E8B" w14:textId="77777777" w:rsidR="008C2B6B" w:rsidRPr="008C2B6B" w:rsidRDefault="008C2B6B" w:rsidP="008C2B6B">
      <w:pPr>
        <w:jc w:val="center"/>
        <w:rPr>
          <w:b/>
          <w:sz w:val="28"/>
          <w:szCs w:val="28"/>
        </w:rPr>
      </w:pPr>
    </w:p>
    <w:bookmarkEnd w:id="1"/>
    <w:p w14:paraId="311B1866" w14:textId="77777777" w:rsidR="00AD6544" w:rsidRPr="00AD6544" w:rsidRDefault="00AD6544" w:rsidP="00422984">
      <w:pPr>
        <w:pStyle w:val="Odlomakpopisa"/>
        <w:ind w:left="1080"/>
        <w:jc w:val="both"/>
        <w:rPr>
          <w:rFonts w:cstheme="minorHAnsi"/>
          <w:bCs/>
        </w:rPr>
      </w:pPr>
    </w:p>
    <w:bookmarkEnd w:id="2"/>
    <w:p w14:paraId="4CCA0CF7" w14:textId="14A3A69D" w:rsidR="008C2B6B" w:rsidRDefault="008C2B6B" w:rsidP="008C2B6B">
      <w:pPr>
        <w:pStyle w:val="Odlomakpopisa"/>
        <w:numPr>
          <w:ilvl w:val="0"/>
          <w:numId w:val="22"/>
        </w:numPr>
        <w:spacing w:after="160" w:line="256" w:lineRule="auto"/>
      </w:pPr>
      <w:r>
        <w:t xml:space="preserve">Prihvaća se </w:t>
      </w:r>
      <w:r w:rsidRPr="008C2B6B">
        <w:t>Izvješć</w:t>
      </w:r>
      <w:r>
        <w:t>e</w:t>
      </w:r>
      <w:r w:rsidRPr="008C2B6B">
        <w:t xml:space="preserve"> o realizaciji godišnjeg plana i programa rada DV „Metković“ za pedagošku 202</w:t>
      </w:r>
      <w:r w:rsidR="007D4317">
        <w:t>5</w:t>
      </w:r>
      <w:r w:rsidRPr="008C2B6B">
        <w:t>./202</w:t>
      </w:r>
      <w:r w:rsidR="007D4317">
        <w:t>6</w:t>
      </w:r>
      <w:r w:rsidRPr="008C2B6B">
        <w:t>. godinu</w:t>
      </w:r>
      <w:r>
        <w:t>.</w:t>
      </w:r>
    </w:p>
    <w:p w14:paraId="5A5833BB" w14:textId="77777777" w:rsidR="008C2B6B" w:rsidRDefault="008C2B6B" w:rsidP="008C2B6B">
      <w:pPr>
        <w:spacing w:after="160" w:line="256" w:lineRule="auto"/>
      </w:pPr>
    </w:p>
    <w:p w14:paraId="214F9BD1" w14:textId="7E6045C8" w:rsidR="00C86D8E" w:rsidRPr="008238E8" w:rsidRDefault="008238E8" w:rsidP="008C2B6B">
      <w:pPr>
        <w:pStyle w:val="Odlomakpopisa"/>
        <w:numPr>
          <w:ilvl w:val="0"/>
          <w:numId w:val="22"/>
        </w:numPr>
        <w:spacing w:after="160" w:line="256" w:lineRule="auto"/>
      </w:pPr>
      <w:r w:rsidRPr="008238E8">
        <w:t xml:space="preserve">Ova </w:t>
      </w:r>
      <w:r w:rsidR="00C86D8E" w:rsidRPr="008238E8">
        <w:t xml:space="preserve">Odluka stupa na snagu danom donošenja.   </w:t>
      </w:r>
    </w:p>
    <w:p w14:paraId="06196663" w14:textId="77777777" w:rsidR="00C86D8E" w:rsidRDefault="00C86D8E" w:rsidP="00C86D8E">
      <w:pPr>
        <w:ind w:left="720"/>
        <w:jc w:val="center"/>
        <w:rPr>
          <w:b/>
        </w:rPr>
      </w:pPr>
    </w:p>
    <w:p w14:paraId="7A0582F0" w14:textId="77777777" w:rsidR="00422984" w:rsidRPr="008238E8" w:rsidRDefault="00422984" w:rsidP="00C86D8E">
      <w:pPr>
        <w:ind w:left="720"/>
        <w:jc w:val="center"/>
        <w:rPr>
          <w:b/>
        </w:rPr>
      </w:pPr>
    </w:p>
    <w:p w14:paraId="56F45150" w14:textId="77777777" w:rsidR="00B37353" w:rsidRDefault="00C86D8E" w:rsidP="00AD6544">
      <w:pPr>
        <w:rPr>
          <w:b/>
        </w:rPr>
      </w:pPr>
      <w:r w:rsidRPr="008238E8">
        <w:rPr>
          <w:b/>
        </w:rPr>
        <w:t xml:space="preserve">                                                                                                </w:t>
      </w:r>
    </w:p>
    <w:p w14:paraId="3BDE1572" w14:textId="77777777" w:rsidR="00B37353" w:rsidRDefault="00B37353" w:rsidP="00AD6544">
      <w:pPr>
        <w:rPr>
          <w:b/>
        </w:rPr>
      </w:pPr>
    </w:p>
    <w:p w14:paraId="094CD3E8" w14:textId="77777777" w:rsidR="00B37353" w:rsidRDefault="00B37353" w:rsidP="00AD6544">
      <w:pPr>
        <w:rPr>
          <w:b/>
        </w:rPr>
      </w:pPr>
    </w:p>
    <w:p w14:paraId="30E42281" w14:textId="6AC6F85C" w:rsidR="00C86D8E" w:rsidRPr="00AD6544" w:rsidRDefault="00B37353" w:rsidP="00B37353">
      <w:pPr>
        <w:ind w:left="5664"/>
        <w:rPr>
          <w:b/>
        </w:rPr>
      </w:pPr>
      <w:r>
        <w:rPr>
          <w:b/>
          <w:bCs/>
        </w:rPr>
        <w:t xml:space="preserve">    </w:t>
      </w:r>
      <w:r w:rsidR="00C86D8E" w:rsidRPr="008238E8">
        <w:rPr>
          <w:b/>
          <w:bCs/>
        </w:rPr>
        <w:t>Predsjednica Upravnog vijeća:</w:t>
      </w:r>
    </w:p>
    <w:p w14:paraId="1DEDDA4D" w14:textId="77777777" w:rsidR="00422984" w:rsidRDefault="00AD6544" w:rsidP="00AD6544">
      <w:pPr>
        <w:jc w:val="center"/>
      </w:pPr>
      <w:r>
        <w:t xml:space="preserve">                                                                             </w:t>
      </w:r>
      <w:r w:rsidR="00DB281D">
        <w:t xml:space="preserve">          </w:t>
      </w:r>
    </w:p>
    <w:p w14:paraId="7465DF1D" w14:textId="67D5CCD8" w:rsidR="00AD6544" w:rsidRPr="008238E8" w:rsidRDefault="005671CE" w:rsidP="00422984">
      <w:pPr>
        <w:ind w:left="4956"/>
        <w:jc w:val="center"/>
      </w:pPr>
      <w:r>
        <w:t xml:space="preserve">            </w:t>
      </w:r>
      <w:r w:rsidR="00DB281D">
        <w:t xml:space="preserve"> </w:t>
      </w:r>
      <w:r w:rsidR="00AD6544" w:rsidRPr="008238E8">
        <w:t>Sanda Tomić, dipl. iur.</w:t>
      </w:r>
      <w:r>
        <w:t xml:space="preserve"> v.r. </w:t>
      </w:r>
    </w:p>
    <w:p w14:paraId="443FA580" w14:textId="185E1EC3" w:rsidR="00E41C4A" w:rsidRPr="00DB281D" w:rsidRDefault="008238E8" w:rsidP="00DB281D">
      <w:pPr>
        <w:jc w:val="right"/>
      </w:pPr>
      <w:r>
        <w:t xml:space="preserve">                                                                                                    </w:t>
      </w:r>
    </w:p>
    <w:sectPr w:rsidR="00E41C4A" w:rsidRPr="00DB281D" w:rsidSect="00F337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E1F98"/>
    <w:multiLevelType w:val="hybridMultilevel"/>
    <w:tmpl w:val="7428B6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DB7C4B"/>
    <w:multiLevelType w:val="hybridMultilevel"/>
    <w:tmpl w:val="00FACADE"/>
    <w:lvl w:ilvl="0" w:tplc="EBB064B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520DCA"/>
    <w:multiLevelType w:val="hybridMultilevel"/>
    <w:tmpl w:val="6F74417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6D45C5"/>
    <w:multiLevelType w:val="hybridMultilevel"/>
    <w:tmpl w:val="681C880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0406AE"/>
    <w:multiLevelType w:val="hybridMultilevel"/>
    <w:tmpl w:val="5C4C3788"/>
    <w:lvl w:ilvl="0" w:tplc="F170DD6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602EB6"/>
    <w:multiLevelType w:val="hybridMultilevel"/>
    <w:tmpl w:val="7CFEBE8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5B204D"/>
    <w:multiLevelType w:val="hybridMultilevel"/>
    <w:tmpl w:val="5FBE67B0"/>
    <w:lvl w:ilvl="0" w:tplc="EBB064B0">
      <w:start w:val="1"/>
      <w:numFmt w:val="upperRoman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E477D8"/>
    <w:multiLevelType w:val="hybridMultilevel"/>
    <w:tmpl w:val="ACAA82EE"/>
    <w:lvl w:ilvl="0" w:tplc="66D0CA2A">
      <w:start w:val="1"/>
      <w:numFmt w:val="upperRoman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FC1377"/>
    <w:multiLevelType w:val="hybridMultilevel"/>
    <w:tmpl w:val="E668AC4C"/>
    <w:lvl w:ilvl="0" w:tplc="F9E0C6EA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sz w:val="22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DC7239"/>
    <w:multiLevelType w:val="hybridMultilevel"/>
    <w:tmpl w:val="FE4E7F94"/>
    <w:lvl w:ilvl="0" w:tplc="BC50CE3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C509D0"/>
    <w:multiLevelType w:val="hybridMultilevel"/>
    <w:tmpl w:val="B3462FAC"/>
    <w:lvl w:ilvl="0" w:tplc="040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E55423"/>
    <w:multiLevelType w:val="hybridMultilevel"/>
    <w:tmpl w:val="EFAC593C"/>
    <w:lvl w:ilvl="0" w:tplc="4D58873E">
      <w:start w:val="2"/>
      <w:numFmt w:val="bullet"/>
      <w:lvlText w:val="-"/>
      <w:lvlJc w:val="left"/>
      <w:pPr>
        <w:ind w:left="720" w:hanging="360"/>
      </w:pPr>
      <w:rPr>
        <w:rFonts w:ascii="Calibri" w:eastAsiaTheme="minorEastAsia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EFD7D4A"/>
    <w:multiLevelType w:val="hybridMultilevel"/>
    <w:tmpl w:val="0F1E33C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821225"/>
    <w:multiLevelType w:val="hybridMultilevel"/>
    <w:tmpl w:val="B7000726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731C8C"/>
    <w:multiLevelType w:val="hybridMultilevel"/>
    <w:tmpl w:val="9D8A2B2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735519"/>
    <w:multiLevelType w:val="hybridMultilevel"/>
    <w:tmpl w:val="15C6A9DE"/>
    <w:lvl w:ilvl="0" w:tplc="F2761DDE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6E97D2F"/>
    <w:multiLevelType w:val="hybridMultilevel"/>
    <w:tmpl w:val="38CAF57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E35940"/>
    <w:multiLevelType w:val="hybridMultilevel"/>
    <w:tmpl w:val="84AAEB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7C2DF8"/>
    <w:multiLevelType w:val="hybridMultilevel"/>
    <w:tmpl w:val="64F6CE00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3568A4"/>
    <w:multiLevelType w:val="hybridMultilevel"/>
    <w:tmpl w:val="25825AF2"/>
    <w:lvl w:ilvl="0" w:tplc="9686FD26">
      <w:numFmt w:val="bullet"/>
      <w:lvlText w:val="-"/>
      <w:lvlJc w:val="left"/>
      <w:pPr>
        <w:ind w:left="603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819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891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963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1035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1107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1790" w:hanging="360"/>
      </w:pPr>
      <w:rPr>
        <w:rFonts w:ascii="Wingdings" w:hAnsi="Wingdings" w:hint="default"/>
      </w:rPr>
    </w:lvl>
  </w:abstractNum>
  <w:abstractNum w:abstractNumId="20" w15:restartNumberingAfterBreak="0">
    <w:nsid w:val="6D9B2DE1"/>
    <w:multiLevelType w:val="hybridMultilevel"/>
    <w:tmpl w:val="19AA1276"/>
    <w:lvl w:ilvl="0" w:tplc="C74C64BA">
      <w:numFmt w:val="bullet"/>
      <w:lvlText w:val="-"/>
      <w:lvlJc w:val="left"/>
      <w:pPr>
        <w:ind w:left="720" w:hanging="360"/>
      </w:pPr>
      <w:rPr>
        <w:rFonts w:ascii="Calibri" w:eastAsiaTheme="minorEastAsia" w:hAnsi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9B57240"/>
    <w:multiLevelType w:val="hybridMultilevel"/>
    <w:tmpl w:val="BBCE4F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7679631">
    <w:abstractNumId w:val="19"/>
  </w:num>
  <w:num w:numId="2" w16cid:durableId="1736049633">
    <w:abstractNumId w:val="5"/>
  </w:num>
  <w:num w:numId="3" w16cid:durableId="1286765860">
    <w:abstractNumId w:val="14"/>
  </w:num>
  <w:num w:numId="4" w16cid:durableId="669528208">
    <w:abstractNumId w:val="11"/>
  </w:num>
  <w:num w:numId="5" w16cid:durableId="893809395">
    <w:abstractNumId w:val="4"/>
  </w:num>
  <w:num w:numId="6" w16cid:durableId="1205949948">
    <w:abstractNumId w:val="12"/>
  </w:num>
  <w:num w:numId="7" w16cid:durableId="1352494512">
    <w:abstractNumId w:val="18"/>
  </w:num>
  <w:num w:numId="8" w16cid:durableId="1463889102">
    <w:abstractNumId w:val="8"/>
  </w:num>
  <w:num w:numId="9" w16cid:durableId="630210382">
    <w:abstractNumId w:val="20"/>
  </w:num>
  <w:num w:numId="10" w16cid:durableId="1637875860">
    <w:abstractNumId w:val="9"/>
  </w:num>
  <w:num w:numId="11" w16cid:durableId="463543132">
    <w:abstractNumId w:val="16"/>
  </w:num>
  <w:num w:numId="12" w16cid:durableId="1390303232">
    <w:abstractNumId w:val="7"/>
  </w:num>
  <w:num w:numId="13" w16cid:durableId="270433348">
    <w:abstractNumId w:val="3"/>
  </w:num>
  <w:num w:numId="14" w16cid:durableId="1505785367">
    <w:abstractNumId w:val="2"/>
  </w:num>
  <w:num w:numId="15" w16cid:durableId="1211695349">
    <w:abstractNumId w:val="15"/>
  </w:num>
  <w:num w:numId="16" w16cid:durableId="29500076">
    <w:abstractNumId w:val="1"/>
  </w:num>
  <w:num w:numId="17" w16cid:durableId="723527719">
    <w:abstractNumId w:val="0"/>
  </w:num>
  <w:num w:numId="18" w16cid:durableId="1804497867">
    <w:abstractNumId w:val="21"/>
  </w:num>
  <w:num w:numId="19" w16cid:durableId="580337670">
    <w:abstractNumId w:val="17"/>
  </w:num>
  <w:num w:numId="20" w16cid:durableId="1042167979">
    <w:abstractNumId w:val="6"/>
  </w:num>
  <w:num w:numId="21" w16cid:durableId="226304043">
    <w:abstractNumId w:val="10"/>
  </w:num>
  <w:num w:numId="22" w16cid:durableId="209967157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8C4"/>
    <w:rsid w:val="00043438"/>
    <w:rsid w:val="00056D33"/>
    <w:rsid w:val="00085792"/>
    <w:rsid w:val="0013114D"/>
    <w:rsid w:val="00132EC5"/>
    <w:rsid w:val="0014092A"/>
    <w:rsid w:val="00155774"/>
    <w:rsid w:val="001778C4"/>
    <w:rsid w:val="001C5FEC"/>
    <w:rsid w:val="001E352C"/>
    <w:rsid w:val="001F0745"/>
    <w:rsid w:val="00232C26"/>
    <w:rsid w:val="0024075C"/>
    <w:rsid w:val="00252F85"/>
    <w:rsid w:val="002A4869"/>
    <w:rsid w:val="002B543F"/>
    <w:rsid w:val="002C0771"/>
    <w:rsid w:val="002C526A"/>
    <w:rsid w:val="002D6176"/>
    <w:rsid w:val="00304114"/>
    <w:rsid w:val="00305D5A"/>
    <w:rsid w:val="00343FA1"/>
    <w:rsid w:val="0034734D"/>
    <w:rsid w:val="00363C0F"/>
    <w:rsid w:val="00380633"/>
    <w:rsid w:val="003815F4"/>
    <w:rsid w:val="003C72EC"/>
    <w:rsid w:val="003D29C2"/>
    <w:rsid w:val="003E5CCF"/>
    <w:rsid w:val="003F2820"/>
    <w:rsid w:val="00403BC5"/>
    <w:rsid w:val="00422984"/>
    <w:rsid w:val="004339CA"/>
    <w:rsid w:val="00436381"/>
    <w:rsid w:val="00443931"/>
    <w:rsid w:val="0045715D"/>
    <w:rsid w:val="004666E0"/>
    <w:rsid w:val="0049234F"/>
    <w:rsid w:val="004C324E"/>
    <w:rsid w:val="004E0528"/>
    <w:rsid w:val="00507610"/>
    <w:rsid w:val="00534470"/>
    <w:rsid w:val="0053610E"/>
    <w:rsid w:val="00537777"/>
    <w:rsid w:val="00537B00"/>
    <w:rsid w:val="00541F88"/>
    <w:rsid w:val="005671CE"/>
    <w:rsid w:val="00591504"/>
    <w:rsid w:val="005A228E"/>
    <w:rsid w:val="005A636D"/>
    <w:rsid w:val="005B4ADF"/>
    <w:rsid w:val="005B7A8B"/>
    <w:rsid w:val="00602E0F"/>
    <w:rsid w:val="006143EE"/>
    <w:rsid w:val="00654E7D"/>
    <w:rsid w:val="0066008E"/>
    <w:rsid w:val="0067398A"/>
    <w:rsid w:val="006A11A9"/>
    <w:rsid w:val="006D5366"/>
    <w:rsid w:val="006E0CC7"/>
    <w:rsid w:val="00701952"/>
    <w:rsid w:val="00712DD5"/>
    <w:rsid w:val="0073369A"/>
    <w:rsid w:val="007420CD"/>
    <w:rsid w:val="0075110F"/>
    <w:rsid w:val="00783DB0"/>
    <w:rsid w:val="007C4B58"/>
    <w:rsid w:val="007D4317"/>
    <w:rsid w:val="007D783C"/>
    <w:rsid w:val="007E43E9"/>
    <w:rsid w:val="00801FC2"/>
    <w:rsid w:val="00814E2A"/>
    <w:rsid w:val="008238E8"/>
    <w:rsid w:val="008278E5"/>
    <w:rsid w:val="0083028C"/>
    <w:rsid w:val="00840B1A"/>
    <w:rsid w:val="00850B65"/>
    <w:rsid w:val="00862EA3"/>
    <w:rsid w:val="008B0532"/>
    <w:rsid w:val="008B6B40"/>
    <w:rsid w:val="008C2B6B"/>
    <w:rsid w:val="008C3772"/>
    <w:rsid w:val="008D3A97"/>
    <w:rsid w:val="0091022C"/>
    <w:rsid w:val="009224D4"/>
    <w:rsid w:val="00937007"/>
    <w:rsid w:val="00976B3B"/>
    <w:rsid w:val="009848AA"/>
    <w:rsid w:val="0098608F"/>
    <w:rsid w:val="00992AF5"/>
    <w:rsid w:val="009A3377"/>
    <w:rsid w:val="009D20FE"/>
    <w:rsid w:val="009D36B7"/>
    <w:rsid w:val="009D4798"/>
    <w:rsid w:val="00A16B36"/>
    <w:rsid w:val="00A33AF5"/>
    <w:rsid w:val="00A45B6E"/>
    <w:rsid w:val="00A53C29"/>
    <w:rsid w:val="00A66C37"/>
    <w:rsid w:val="00A83661"/>
    <w:rsid w:val="00AA3399"/>
    <w:rsid w:val="00AD6544"/>
    <w:rsid w:val="00AE4907"/>
    <w:rsid w:val="00AF2B48"/>
    <w:rsid w:val="00B05662"/>
    <w:rsid w:val="00B13DA7"/>
    <w:rsid w:val="00B36B67"/>
    <w:rsid w:val="00B37353"/>
    <w:rsid w:val="00BA6A8D"/>
    <w:rsid w:val="00C25A26"/>
    <w:rsid w:val="00C86D8E"/>
    <w:rsid w:val="00C91E58"/>
    <w:rsid w:val="00C9541D"/>
    <w:rsid w:val="00CD4A34"/>
    <w:rsid w:val="00CD7932"/>
    <w:rsid w:val="00D1221E"/>
    <w:rsid w:val="00D169D7"/>
    <w:rsid w:val="00D337ED"/>
    <w:rsid w:val="00D547D9"/>
    <w:rsid w:val="00D54A7C"/>
    <w:rsid w:val="00D55E1D"/>
    <w:rsid w:val="00D82005"/>
    <w:rsid w:val="00D8205A"/>
    <w:rsid w:val="00DA3939"/>
    <w:rsid w:val="00DB281D"/>
    <w:rsid w:val="00DB44AB"/>
    <w:rsid w:val="00DD71EE"/>
    <w:rsid w:val="00DF384F"/>
    <w:rsid w:val="00DF68F1"/>
    <w:rsid w:val="00DF7ED0"/>
    <w:rsid w:val="00E11BC8"/>
    <w:rsid w:val="00E320E6"/>
    <w:rsid w:val="00E34762"/>
    <w:rsid w:val="00E41C4A"/>
    <w:rsid w:val="00E7253D"/>
    <w:rsid w:val="00E742AA"/>
    <w:rsid w:val="00EC7D1E"/>
    <w:rsid w:val="00ED67A5"/>
    <w:rsid w:val="00EE0874"/>
    <w:rsid w:val="00F017C6"/>
    <w:rsid w:val="00F061F6"/>
    <w:rsid w:val="00F14370"/>
    <w:rsid w:val="00F14E8E"/>
    <w:rsid w:val="00F26C0C"/>
    <w:rsid w:val="00F3377A"/>
    <w:rsid w:val="00F64B3D"/>
    <w:rsid w:val="00F936C9"/>
    <w:rsid w:val="00F97C67"/>
    <w:rsid w:val="00FA171A"/>
    <w:rsid w:val="00FA4C21"/>
    <w:rsid w:val="00FD51C5"/>
    <w:rsid w:val="00FF4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B6238B6"/>
  <w15:docId w15:val="{6D485EAF-1C99-42CD-94DA-2497820A7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Naslov1">
    <w:name w:val="heading 1"/>
    <w:basedOn w:val="Normal"/>
    <w:next w:val="Normal"/>
    <w:link w:val="Naslov1Char"/>
    <w:uiPriority w:val="9"/>
    <w:qFormat/>
    <w:rsid w:val="00C86D8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73369A"/>
    <w:pPr>
      <w:spacing w:line="276" w:lineRule="auto"/>
      <w:jc w:val="center"/>
      <w:outlineLvl w:val="1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semiHidden/>
    <w:rPr>
      <w:color w:val="0000FF"/>
      <w:u w:val="single"/>
    </w:rPr>
  </w:style>
  <w:style w:type="paragraph" w:styleId="Odlomakpopisa">
    <w:name w:val="List Paragraph"/>
    <w:basedOn w:val="Normal"/>
    <w:uiPriority w:val="34"/>
    <w:qFormat/>
    <w:rsid w:val="00A45B6E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6E0CC7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E0CC7"/>
    <w:rPr>
      <w:rFonts w:ascii="Segoe UI" w:hAnsi="Segoe UI" w:cs="Segoe UI"/>
      <w:sz w:val="18"/>
      <w:szCs w:val="18"/>
    </w:rPr>
  </w:style>
  <w:style w:type="character" w:styleId="Nerijeenospominjanje">
    <w:name w:val="Unresolved Mention"/>
    <w:basedOn w:val="Zadanifontodlomka"/>
    <w:uiPriority w:val="99"/>
    <w:semiHidden/>
    <w:unhideWhenUsed/>
    <w:rsid w:val="00E41C4A"/>
    <w:rPr>
      <w:color w:val="605E5C"/>
      <w:shd w:val="clear" w:color="auto" w:fill="E1DFDD"/>
    </w:rPr>
  </w:style>
  <w:style w:type="character" w:customStyle="1" w:styleId="Naslov2Char">
    <w:name w:val="Naslov 2 Char"/>
    <w:basedOn w:val="Zadanifontodlomka"/>
    <w:link w:val="Naslov2"/>
    <w:uiPriority w:val="9"/>
    <w:rsid w:val="0073369A"/>
    <w:rPr>
      <w:sz w:val="24"/>
      <w:szCs w:val="24"/>
    </w:rPr>
  </w:style>
  <w:style w:type="character" w:customStyle="1" w:styleId="Naslov1Char">
    <w:name w:val="Naslov 1 Char"/>
    <w:basedOn w:val="Zadanifontodlomka"/>
    <w:link w:val="Naslov1"/>
    <w:uiPriority w:val="9"/>
    <w:rsid w:val="00C86D8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Xp\My%20Documents\Mirela\narud&#382;benica%20-%20predlo&#382;ak%20-%20ured%20g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5FA0FD-44C4-4F69-8738-75D52CAAB4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narudžbenica - predložak - ured g</Template>
  <TotalTime>5</TotalTime>
  <Pages>1</Pages>
  <Words>175</Words>
  <Characters>1004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1177</CharactersWithSpaces>
  <SharedDoc>false</SharedDoc>
  <HLinks>
    <vt:vector size="18" baseType="variant">
      <vt:variant>
        <vt:i4>4915320</vt:i4>
      </vt:variant>
      <vt:variant>
        <vt:i4>0</vt:i4>
      </vt:variant>
      <vt:variant>
        <vt:i4>0</vt:i4>
      </vt:variant>
      <vt:variant>
        <vt:i4>5</vt:i4>
      </vt:variant>
      <vt:variant>
        <vt:lpwstr>mailto:financije@metkovic.hr</vt:lpwstr>
      </vt:variant>
      <vt:variant>
        <vt:lpwstr/>
      </vt:variant>
      <vt:variant>
        <vt:i4>7143519</vt:i4>
      </vt:variant>
      <vt:variant>
        <vt:i4>-1</vt:i4>
      </vt:variant>
      <vt:variant>
        <vt:i4>1026</vt:i4>
      </vt:variant>
      <vt:variant>
        <vt:i4>1</vt:i4>
      </vt:variant>
      <vt:variant>
        <vt:lpwstr>rh_grb</vt:lpwstr>
      </vt:variant>
      <vt:variant>
        <vt:lpwstr/>
      </vt:variant>
      <vt:variant>
        <vt:i4>5177433</vt:i4>
      </vt:variant>
      <vt:variant>
        <vt:i4>-1</vt:i4>
      </vt:variant>
      <vt:variant>
        <vt:i4>1027</vt:i4>
      </vt:variant>
      <vt:variant>
        <vt:i4>1</vt:i4>
      </vt:variant>
      <vt:variant>
        <vt:lpwstr>hr)du-mt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Xp</dc:creator>
  <cp:lastModifiedBy>Korisnik</cp:lastModifiedBy>
  <cp:revision>3</cp:revision>
  <cp:lastPrinted>2024-09-16T07:44:00Z</cp:lastPrinted>
  <dcterms:created xsi:type="dcterms:W3CDTF">2026-08-24T07:26:00Z</dcterms:created>
  <dcterms:modified xsi:type="dcterms:W3CDTF">2026-08-24T07:31:00Z</dcterms:modified>
</cp:coreProperties>
</file>